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AA" w:rsidRDefault="006F40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765C1" wp14:editId="152771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AD3" w:rsidRPr="006F40AA" w:rsidRDefault="00DC4AD3" w:rsidP="006F40AA">
                            <w:pPr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40AA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 8</w:t>
                            </w:r>
                          </w:p>
                          <w:p w:rsidR="00DC4AD3" w:rsidRPr="006F40AA" w:rsidRDefault="00DC4AD3" w:rsidP="006F40AA">
                            <w:pPr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40AA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End of year test revision.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fill o:detectmouseclick="t"/>
                <v:textbox style="mso-fit-shape-to-text:t">
                  <w:txbxContent>
                    <w:p w:rsidR="006F40AA" w:rsidRPr="006F40AA" w:rsidRDefault="006F40AA" w:rsidP="006F40AA">
                      <w:pPr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40AA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 8</w:t>
                      </w:r>
                    </w:p>
                    <w:p w:rsidR="006F40AA" w:rsidRPr="006F40AA" w:rsidRDefault="006F40AA" w:rsidP="006F40AA">
                      <w:pPr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40AA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End of year test revision.</w:t>
                      </w:r>
                    </w:p>
                  </w:txbxContent>
                </v:textbox>
              </v:shape>
            </w:pict>
          </mc:Fallback>
        </mc:AlternateContent>
      </w:r>
    </w:p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Pr="006F40AA" w:rsidRDefault="006F40AA" w:rsidP="006F40AA"/>
    <w:p w:rsidR="006F40AA" w:rsidRDefault="006F40AA" w:rsidP="006F40AA"/>
    <w:p w:rsidR="00736BE1" w:rsidRDefault="00560525" w:rsidP="006F40AA">
      <w:pPr>
        <w:tabs>
          <w:tab w:val="left" w:pos="2080"/>
        </w:tabs>
      </w:pPr>
      <w:r>
        <w:rPr>
          <w:noProof/>
          <w:lang w:eastAsia="en-GB"/>
        </w:rPr>
        <w:drawing>
          <wp:inline distT="0" distB="0" distL="0" distR="0" wp14:anchorId="7420C1AD" wp14:editId="27B2F512">
            <wp:extent cx="3048000" cy="132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533" t="31496" r="21605" b="28740"/>
                    <a:stretch/>
                  </pic:blipFill>
                  <pic:spPr bwMode="auto">
                    <a:xfrm>
                      <a:off x="0" y="0"/>
                      <a:ext cx="3046274" cy="132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717171"/>
          <w:sz w:val="18"/>
          <w:szCs w:val="18"/>
          <w:lang w:eastAsia="en-GB"/>
        </w:rPr>
        <w:drawing>
          <wp:anchor distT="0" distB="0" distL="114300" distR="114300" simplePos="0" relativeHeight="251662336" behindDoc="1" locked="0" layoutInCell="1" allowOverlap="1" wp14:anchorId="17708AAF" wp14:editId="53851891">
            <wp:simplePos x="0" y="0"/>
            <wp:positionH relativeFrom="column">
              <wp:posOffset>0</wp:posOffset>
            </wp:positionH>
            <wp:positionV relativeFrom="paragraph">
              <wp:posOffset>2268220</wp:posOffset>
            </wp:positionV>
            <wp:extent cx="288290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10" y="21495"/>
                <wp:lineTo x="21410" y="0"/>
                <wp:lineTo x="0" y="0"/>
              </wp:wrapPolygon>
            </wp:wrapTight>
            <wp:docPr id="4" name="Picture 4" descr="Ice Storm GlaciersCrui, Alaskan Glacier, Beautiful Earth, Ice Storms, Ice Glacier, Amazing Nature, Places, Melted Iceberg, Desktop Wallpapers">
              <a:hlinkClick xmlns:a="http://schemas.openxmlformats.org/drawingml/2006/main" r:id="rId10" tooltip="&quot;Ice Storm Glaciers Crui, Alaskan Glacier, Beautiful Earth, Ice Storms, Ice Glacier, Amazing Nature, Places, Melted Iceberg, Desktop Wallpap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e Storm GlaciersCrui, Alaskan Glacier, Beautiful Earth, Ice Storms, Ice Glacier, Amazing Nature, Places, Melted Iceberg, Desktop Wallpapers">
                      <a:hlinkClick r:id="rId10" tooltip="&quot;Ice Storm Glaciers Crui, Alaskan Glacier, Beautiful Earth, Ice Storms, Ice Glacier, Amazing Nature, Places, Melted Iceberg, Desktop Wallpap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AA">
        <w:rPr>
          <w:rFonts w:ascii="Helvetica Neue" w:hAnsi="Helvetica Neue" w:cs="Arial"/>
          <w:noProof/>
          <w:color w:val="454545"/>
          <w:sz w:val="21"/>
          <w:szCs w:val="21"/>
          <w:lang w:eastAsia="en-GB"/>
        </w:rPr>
        <w:drawing>
          <wp:anchor distT="0" distB="0" distL="114300" distR="114300" simplePos="0" relativeHeight="251660288" behindDoc="1" locked="0" layoutInCell="1" allowOverlap="1" wp14:anchorId="07D3B088" wp14:editId="5F27F3CC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8829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10" y="21316"/>
                <wp:lineTo x="21410" y="0"/>
                <wp:lineTo x="0" y="0"/>
              </wp:wrapPolygon>
            </wp:wrapTight>
            <wp:docPr id="2" name="Picture 2" descr="Old Harry Rocks, Cliffs, Coast, Coastline, 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image" descr="Old Harry Rocks, Cliffs, Coast, Coastline, Roc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AA">
        <w:rPr>
          <w:rFonts w:ascii="Verdana" w:hAnsi="Verdana"/>
          <w:noProof/>
          <w:sz w:val="15"/>
          <w:szCs w:val="15"/>
          <w:lang w:eastAsia="en-GB"/>
        </w:rPr>
        <w:drawing>
          <wp:anchor distT="0" distB="0" distL="114300" distR="114300" simplePos="0" relativeHeight="251661312" behindDoc="1" locked="0" layoutInCell="1" allowOverlap="1" wp14:anchorId="2BEDDB6B" wp14:editId="5F07626C">
            <wp:simplePos x="0" y="0"/>
            <wp:positionH relativeFrom="column">
              <wp:posOffset>2971800</wp:posOffset>
            </wp:positionH>
            <wp:positionV relativeFrom="paragraph">
              <wp:posOffset>198120</wp:posOffset>
            </wp:positionV>
            <wp:extent cx="304800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3" name="Picture 3" descr="http://www.worldatlas.com/webimage/countrys/samerica/br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orldatlas.com/webimage/countrys/samerica/brs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D9" w:rsidRDefault="00736BE1" w:rsidP="00736BE1">
      <w:pPr>
        <w:tabs>
          <w:tab w:val="left" w:pos="6340"/>
        </w:tabs>
      </w:pPr>
      <w:r>
        <w:tab/>
      </w:r>
    </w:p>
    <w:p w:rsidR="00736BE1" w:rsidRDefault="00736BE1" w:rsidP="00736BE1">
      <w:pPr>
        <w:tabs>
          <w:tab w:val="left" w:pos="6340"/>
        </w:tabs>
      </w:pPr>
    </w:p>
    <w:p w:rsidR="009D70DD" w:rsidRDefault="00736BE1" w:rsidP="00736BE1">
      <w:pPr>
        <w:tabs>
          <w:tab w:val="left" w:pos="634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12700</wp:posOffset>
                </wp:positionV>
                <wp:extent cx="6007100" cy="204470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204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AD3" w:rsidRDefault="00DC4AD3" w:rsidP="00736BE1">
                            <w:pPr>
                              <w:jc w:val="center"/>
                            </w:pPr>
                            <w:r>
                              <w:t>What topics have you studies this year in year 8?</w:t>
                            </w:r>
                          </w:p>
                          <w:p w:rsidR="00DC4AD3" w:rsidRDefault="00DC4AD3" w:rsidP="00736BE1">
                            <w:pPr>
                              <w:jc w:val="center"/>
                            </w:pPr>
                          </w:p>
                          <w:p w:rsidR="00DC4AD3" w:rsidRDefault="00DC4AD3" w:rsidP="00736BE1">
                            <w:pPr>
                              <w:jc w:val="center"/>
                            </w:pPr>
                          </w:p>
                          <w:p w:rsidR="00DC4AD3" w:rsidRDefault="00DC4AD3" w:rsidP="00736B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7" style="position:absolute;margin-left:-6pt;margin-top:1pt;width:473pt;height:16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" fillcolor="white [3201]" strokecolor="#4f81bd [3204]" strokeweight="2pt">
                <v:textbox>
                  <w:txbxContent>
                    <w:p w:rsidR="00736BE1" w:rsidRDefault="00736BE1" w:rsidP="00736BE1">
                      <w:pPr>
                        <w:jc w:val="center"/>
                      </w:pPr>
                      <w:r>
                        <w:t>What topics have you studies this year in year 8?</w:t>
                      </w:r>
                    </w:p>
                    <w:p w:rsidR="00736BE1" w:rsidRDefault="00736BE1" w:rsidP="00736BE1">
                      <w:pPr>
                        <w:jc w:val="center"/>
                      </w:pPr>
                    </w:p>
                    <w:p w:rsidR="00736BE1" w:rsidRDefault="00736BE1" w:rsidP="00736BE1">
                      <w:pPr>
                        <w:jc w:val="center"/>
                      </w:pPr>
                    </w:p>
                    <w:p w:rsidR="00736BE1" w:rsidRDefault="00736BE1" w:rsidP="00736B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D70DD" w:rsidRPr="009D70DD" w:rsidRDefault="009D70DD" w:rsidP="009D70DD"/>
    <w:p w:rsidR="009D70DD" w:rsidRPr="009D70DD" w:rsidRDefault="009D70DD" w:rsidP="009D70DD"/>
    <w:p w:rsidR="009D70DD" w:rsidRPr="009D70DD" w:rsidRDefault="009D70DD" w:rsidP="009D70DD"/>
    <w:p w:rsidR="009D70DD" w:rsidRPr="009D70DD" w:rsidRDefault="009D70DD" w:rsidP="009D70DD"/>
    <w:p w:rsidR="009D70DD" w:rsidRPr="009D70DD" w:rsidRDefault="009D70DD" w:rsidP="009D70DD"/>
    <w:p w:rsidR="009D70DD" w:rsidRPr="009D70DD" w:rsidRDefault="009D70DD" w:rsidP="009D70DD"/>
    <w:p w:rsidR="009D70DD" w:rsidRDefault="009D70DD" w:rsidP="009D70DD">
      <w:r>
        <w:t>Making a start……</w:t>
      </w:r>
    </w:p>
    <w:p w:rsidR="00112801" w:rsidRDefault="00CB0D4D" w:rsidP="009D70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6520815</wp:posOffset>
                </wp:positionV>
                <wp:extent cx="6146800" cy="52070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AD3" w:rsidRDefault="00DC4AD3" w:rsidP="00CB0D4D">
                            <w:pPr>
                              <w:jc w:val="center"/>
                            </w:pPr>
                            <w:r>
                              <w:t>Put each of the topics you have studied around each leg. Around this put everything you can remember about these topics.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-55pt;margin-top:513.45pt;width:484pt;height:4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" fillcolor="#4f81bd [3204]" strokecolor="#243f60 [1604]" strokeweight="2pt">
                <v:textbox>
                  <w:txbxContent>
                    <w:p w:rsidR="00CB0D4D" w:rsidRDefault="00CB0D4D" w:rsidP="00CB0D4D">
                      <w:pPr>
                        <w:jc w:val="center"/>
                      </w:pPr>
                      <w:r>
                        <w:t>Put each of the topics you have studied around each leg. Around this put everything you can remember about these topics.</w:t>
                      </w:r>
                    </w:p>
                  </w:txbxContent>
                </v:textbox>
              </v:rect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AAF2E" wp14:editId="20FF57FF">
                <wp:simplePos x="0" y="0"/>
                <wp:positionH relativeFrom="column">
                  <wp:posOffset>596900</wp:posOffset>
                </wp:positionH>
                <wp:positionV relativeFrom="paragraph">
                  <wp:posOffset>1986915</wp:posOffset>
                </wp:positionV>
                <wp:extent cx="1384300" cy="723900"/>
                <wp:effectExtent l="38100" t="38100" r="2540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430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7pt;margin-top:156.45pt;width:109pt;height:5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E656B" wp14:editId="2AB58FF7">
                <wp:simplePos x="0" y="0"/>
                <wp:positionH relativeFrom="column">
                  <wp:posOffset>3848100</wp:posOffset>
                </wp:positionH>
                <wp:positionV relativeFrom="paragraph">
                  <wp:posOffset>3904615</wp:posOffset>
                </wp:positionV>
                <wp:extent cx="762000" cy="1117600"/>
                <wp:effectExtent l="0" t="0" r="7620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117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03pt;margin-top:307.45pt;width:60pt;height:8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" strokecolor="#4579b8 [3044]">
                <v:stroke endarrow="open"/>
              </v:shape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0C542" wp14:editId="257C363E">
                <wp:simplePos x="0" y="0"/>
                <wp:positionH relativeFrom="column">
                  <wp:posOffset>4140200</wp:posOffset>
                </wp:positionH>
                <wp:positionV relativeFrom="paragraph">
                  <wp:posOffset>1783715</wp:posOffset>
                </wp:positionV>
                <wp:extent cx="1117600" cy="1066800"/>
                <wp:effectExtent l="0" t="38100" r="6350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326pt;margin-top:140.45pt;width:88pt;height:8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9A405" wp14:editId="23560FD6">
                <wp:simplePos x="0" y="0"/>
                <wp:positionH relativeFrom="column">
                  <wp:posOffset>2908300</wp:posOffset>
                </wp:positionH>
                <wp:positionV relativeFrom="paragraph">
                  <wp:posOffset>945515</wp:posOffset>
                </wp:positionV>
                <wp:extent cx="0" cy="1397000"/>
                <wp:effectExtent l="95250" t="38100" r="57150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9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29pt;margin-top:74.45pt;width:0;height:110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A4B2D" wp14:editId="1B12CD4C">
                <wp:simplePos x="0" y="0"/>
                <wp:positionH relativeFrom="column">
                  <wp:posOffset>1079500</wp:posOffset>
                </wp:positionH>
                <wp:positionV relativeFrom="paragraph">
                  <wp:posOffset>4006215</wp:posOffset>
                </wp:positionV>
                <wp:extent cx="901700" cy="1016000"/>
                <wp:effectExtent l="38100" t="0" r="31750" b="50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700" cy="10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85pt;margin-top:315.45pt;width:71pt;height:80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9D70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2850515</wp:posOffset>
                </wp:positionV>
                <wp:extent cx="2146300" cy="939800"/>
                <wp:effectExtent l="19050" t="0" r="44450" b="31750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939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AD3" w:rsidRDefault="00DC4AD3" w:rsidP="009D70DD">
                            <w:pPr>
                              <w:jc w:val="center"/>
                            </w:pPr>
                            <w:r>
                              <w:t xml:space="preserve">Year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" o:spid="_x0000_s1029" style="position:absolute;margin-left:147pt;margin-top:224.45pt;width:169pt;height: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stroke joinstyle="miter"/>
                <v:formulas/>
                <v:path arrowok="t" o:connecttype="custom" o:connectlocs="233162,569471;107315,552133;344203,759215;289154,767503;818674,850388;785486,812535;1432208,755995;1418943,797525;1695627,499356;1857146,654597;2076645,334021;2004704,392236;1904046,118041;1907822,145538;1444679,85974;1481543,50906;1100028,102682;1117865,72443;695560,112950;760148,142275;205041,343484;193763,312614" o:connectangles="0,0,0,0,0,0,0,0,0,0,0,0,0,0,0,0,0,0,0,0,0,0" textboxrect="0,0,43200,43200"/>
                <v:textbox>
                  <w:txbxContent>
                    <w:p w:rsidR="009D70DD" w:rsidRDefault="009D70DD" w:rsidP="009D70DD">
                      <w:pPr>
                        <w:jc w:val="center"/>
                      </w:pPr>
                      <w:r>
                        <w:t xml:space="preserve">Year 8 </w:t>
                      </w:r>
                    </w:p>
                  </w:txbxContent>
                </v:textbox>
              </v:shape>
            </w:pict>
          </mc:Fallback>
        </mc:AlternateContent>
      </w:r>
    </w:p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112801" w:rsidRPr="00112801" w:rsidRDefault="00112801" w:rsidP="00112801"/>
    <w:p w:rsidR="00736BE1" w:rsidRDefault="00736BE1" w:rsidP="00112801"/>
    <w:p w:rsidR="00112801" w:rsidRDefault="00112801" w:rsidP="00112801">
      <w:r>
        <w:lastRenderedPageBreak/>
        <w:t>Topic focused revision:</w:t>
      </w:r>
    </w:p>
    <w:p w:rsidR="00112801" w:rsidRDefault="00112801" w:rsidP="00112801">
      <w:pPr>
        <w:rPr>
          <w:b/>
        </w:rPr>
      </w:pPr>
      <w:r w:rsidRPr="00112801">
        <w:rPr>
          <w:b/>
        </w:rPr>
        <w:t>Crime</w:t>
      </w:r>
    </w:p>
    <w:p w:rsidR="00112801" w:rsidRDefault="00112801" w:rsidP="00112801">
      <w:pPr>
        <w:rPr>
          <w:b/>
        </w:rPr>
      </w:pPr>
      <w:r>
        <w:rPr>
          <w:b/>
        </w:rPr>
        <w:t>List all of the different crimes you can think of.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………………………………………………….</w:t>
      </w: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  <w:r>
        <w:rPr>
          <w:b/>
        </w:rPr>
        <w:t>What is the overall definition of crime?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  <w:r>
        <w:rPr>
          <w:b/>
        </w:rPr>
        <w:t>Study the map below:</w:t>
      </w:r>
    </w:p>
    <w:p w:rsidR="00112801" w:rsidRDefault="00112801" w:rsidP="0011280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FD1B8BF" wp14:editId="7BA941CA">
            <wp:simplePos x="0" y="0"/>
            <wp:positionH relativeFrom="column">
              <wp:posOffset>982980</wp:posOffset>
            </wp:positionH>
            <wp:positionV relativeFrom="paragraph">
              <wp:posOffset>177165</wp:posOffset>
            </wp:positionV>
            <wp:extent cx="352806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8" t="19685" r="38213" b="20472"/>
                    <a:stretch/>
                  </pic:blipFill>
                  <pic:spPr bwMode="auto">
                    <a:xfrm>
                      <a:off x="0" y="0"/>
                      <a:ext cx="352806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</w:p>
    <w:p w:rsidR="00112801" w:rsidRDefault="00112801" w:rsidP="00112801">
      <w:pPr>
        <w:rPr>
          <w:b/>
        </w:rPr>
      </w:pPr>
      <w:r>
        <w:rPr>
          <w:b/>
        </w:rPr>
        <w:t>Describe the pattern of this type of crime.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112801" w:rsidP="00112801">
      <w:pPr>
        <w:rPr>
          <w:b/>
        </w:rPr>
      </w:pPr>
      <w:r>
        <w:rPr>
          <w:b/>
        </w:rPr>
        <w:t>Give reasons for this.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112801" w:rsidP="00112801">
      <w:pPr>
        <w:rPr>
          <w:b/>
        </w:rPr>
      </w:pPr>
      <w:r>
        <w:rPr>
          <w:b/>
        </w:rPr>
        <w:t>What is a victim?</w:t>
      </w:r>
    </w:p>
    <w:p w:rsidR="00112801" w:rsidRDefault="00112801" w:rsidP="00112801">
      <w:pPr>
        <w:rPr>
          <w:b/>
        </w:rPr>
      </w:pPr>
      <w:r>
        <w:rPr>
          <w:b/>
        </w:rPr>
        <w:t>Is this more than one person?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112801" w:rsidP="0011280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2801" w:rsidRDefault="00CB71A9" w:rsidP="00112801">
      <w:pPr>
        <w:rPr>
          <w:b/>
        </w:rPr>
      </w:pPr>
      <w:r>
        <w:rPr>
          <w:b/>
        </w:rPr>
        <w:t>Use the space below to develop a post on how you could reduce crime.</w:t>
      </w: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</w:p>
    <w:p w:rsidR="00CB71A9" w:rsidRDefault="00CB71A9" w:rsidP="00112801">
      <w:pPr>
        <w:rPr>
          <w:b/>
        </w:rPr>
      </w:pPr>
      <w:r>
        <w:rPr>
          <w:b/>
        </w:rPr>
        <w:lastRenderedPageBreak/>
        <w:t>For an international crime you have studied:</w:t>
      </w:r>
    </w:p>
    <w:p w:rsidR="00CB71A9" w:rsidRDefault="00CB71A9" w:rsidP="00112801">
      <w:pPr>
        <w:rPr>
          <w:b/>
        </w:rPr>
      </w:pPr>
      <w:r>
        <w:rPr>
          <w:b/>
        </w:rPr>
        <w:t>Give details of this (include facts if you can)</w:t>
      </w:r>
    </w:p>
    <w:p w:rsidR="00CB71A9" w:rsidRDefault="00CB71A9" w:rsidP="00112801">
      <w:pPr>
        <w:rPr>
          <w:b/>
        </w:rPr>
      </w:pPr>
      <w:r>
        <w:rPr>
          <w:b/>
        </w:rPr>
        <w:t>State why it is happening.</w:t>
      </w:r>
    </w:p>
    <w:p w:rsidR="00CB71A9" w:rsidRDefault="00CB71A9" w:rsidP="00112801">
      <w:pPr>
        <w:rPr>
          <w:b/>
        </w:rPr>
      </w:pPr>
      <w:r>
        <w:rPr>
          <w:b/>
        </w:rPr>
        <w:t>Give ways to solve this.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CB71A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1A9" w:rsidRDefault="00CB71A9" w:rsidP="00112801">
      <w:pPr>
        <w:rPr>
          <w:b/>
        </w:rPr>
      </w:pPr>
    </w:p>
    <w:p w:rsidR="006B5F03" w:rsidRDefault="006B5F03" w:rsidP="00112801">
      <w:pPr>
        <w:rPr>
          <w:b/>
        </w:rPr>
      </w:pPr>
      <w:r>
        <w:rPr>
          <w:b/>
        </w:rPr>
        <w:t>Glaciers</w:t>
      </w:r>
    </w:p>
    <w:p w:rsidR="006B5F03" w:rsidRDefault="006B5F03" w:rsidP="00112801">
      <w:pPr>
        <w:rPr>
          <w:b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1" locked="0" layoutInCell="1" allowOverlap="1" wp14:anchorId="1FBB982C" wp14:editId="7AC99451">
            <wp:simplePos x="0" y="0"/>
            <wp:positionH relativeFrom="column">
              <wp:posOffset>602615</wp:posOffset>
            </wp:positionH>
            <wp:positionV relativeFrom="paragraph">
              <wp:posOffset>99695</wp:posOffset>
            </wp:positionV>
            <wp:extent cx="4170680" cy="2818130"/>
            <wp:effectExtent l="0" t="0" r="1270" b="1270"/>
            <wp:wrapTight wrapText="bothSides">
              <wp:wrapPolygon edited="0">
                <wp:start x="0" y="0"/>
                <wp:lineTo x="0" y="21464"/>
                <wp:lineTo x="21508" y="21464"/>
                <wp:lineTo x="21508" y="0"/>
                <wp:lineTo x="0" y="0"/>
              </wp:wrapPolygon>
            </wp:wrapTight>
            <wp:docPr id="15" name="Picture 15" descr="Glacier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acier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</w:p>
    <w:p w:rsidR="006B5F03" w:rsidRDefault="006B5F03" w:rsidP="00112801">
      <w:pPr>
        <w:rPr>
          <w:b/>
        </w:rPr>
      </w:pPr>
      <w:r>
        <w:rPr>
          <w:b/>
        </w:rPr>
        <w:lastRenderedPageBreak/>
        <w:t>Number the list in order for how a glacier is formed: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574"/>
      </w:tblGrid>
      <w:tr w:rsidR="006B5F03" w:rsidTr="006B5F03">
        <w:tc>
          <w:tcPr>
            <w:tcW w:w="1668" w:type="dxa"/>
          </w:tcPr>
          <w:p w:rsidR="006B5F03" w:rsidRDefault="006B5F03" w:rsidP="00112801">
            <w:pPr>
              <w:rPr>
                <w:b/>
              </w:rPr>
            </w:pPr>
          </w:p>
        </w:tc>
        <w:tc>
          <w:tcPr>
            <w:tcW w:w="7574" w:type="dxa"/>
          </w:tcPr>
          <w:p w:rsidR="006B5F03" w:rsidRPr="006B5F03" w:rsidRDefault="006B5F03" w:rsidP="00112801">
            <w:pPr>
              <w:rPr>
                <w:b/>
                <w:sz w:val="28"/>
              </w:rPr>
            </w:pPr>
            <w:r w:rsidRPr="006B5F03">
              <w:rPr>
                <w:b/>
                <w:sz w:val="28"/>
              </w:rPr>
              <w:t>This changes the snow into ice</w:t>
            </w:r>
          </w:p>
        </w:tc>
      </w:tr>
      <w:tr w:rsidR="006B5F03" w:rsidTr="006B5F03">
        <w:tc>
          <w:tcPr>
            <w:tcW w:w="1668" w:type="dxa"/>
          </w:tcPr>
          <w:p w:rsidR="006B5F03" w:rsidRDefault="006B5F03" w:rsidP="00112801">
            <w:pPr>
              <w:rPr>
                <w:b/>
              </w:rPr>
            </w:pPr>
          </w:p>
        </w:tc>
        <w:tc>
          <w:tcPr>
            <w:tcW w:w="7574" w:type="dxa"/>
          </w:tcPr>
          <w:p w:rsidR="006B5F03" w:rsidRPr="006B5F03" w:rsidRDefault="006B5F03" w:rsidP="00112801">
            <w:pPr>
              <w:rPr>
                <w:b/>
                <w:sz w:val="28"/>
              </w:rPr>
            </w:pPr>
            <w:r w:rsidRPr="006B5F03">
              <w:rPr>
                <w:b/>
                <w:sz w:val="28"/>
              </w:rPr>
              <w:t>In cold areas snow falls</w:t>
            </w:r>
          </w:p>
        </w:tc>
      </w:tr>
      <w:tr w:rsidR="006B5F03" w:rsidTr="006B5F03">
        <w:tc>
          <w:tcPr>
            <w:tcW w:w="1668" w:type="dxa"/>
          </w:tcPr>
          <w:p w:rsidR="006B5F03" w:rsidRDefault="006B5F03" w:rsidP="00112801">
            <w:pPr>
              <w:rPr>
                <w:b/>
              </w:rPr>
            </w:pPr>
          </w:p>
        </w:tc>
        <w:tc>
          <w:tcPr>
            <w:tcW w:w="7574" w:type="dxa"/>
          </w:tcPr>
          <w:p w:rsidR="006B5F03" w:rsidRPr="006B5F03" w:rsidRDefault="006B5F03" w:rsidP="00112801">
            <w:pPr>
              <w:rPr>
                <w:b/>
                <w:sz w:val="28"/>
              </w:rPr>
            </w:pPr>
            <w:r w:rsidRPr="006B5F03">
              <w:rPr>
                <w:b/>
                <w:sz w:val="28"/>
              </w:rPr>
              <w:t>The weight of this then compresses the snow</w:t>
            </w:r>
          </w:p>
        </w:tc>
      </w:tr>
      <w:tr w:rsidR="006B5F03" w:rsidTr="006B5F03">
        <w:tc>
          <w:tcPr>
            <w:tcW w:w="1668" w:type="dxa"/>
          </w:tcPr>
          <w:p w:rsidR="006B5F03" w:rsidRDefault="006B5F03" w:rsidP="00112801">
            <w:pPr>
              <w:rPr>
                <w:b/>
              </w:rPr>
            </w:pPr>
          </w:p>
        </w:tc>
        <w:tc>
          <w:tcPr>
            <w:tcW w:w="7574" w:type="dxa"/>
          </w:tcPr>
          <w:p w:rsidR="006B5F03" w:rsidRPr="006B5F03" w:rsidRDefault="006B5F03" w:rsidP="00112801">
            <w:pPr>
              <w:rPr>
                <w:b/>
                <w:sz w:val="28"/>
              </w:rPr>
            </w:pPr>
            <w:r w:rsidRPr="006B5F03">
              <w:rPr>
                <w:b/>
                <w:sz w:val="28"/>
              </w:rPr>
              <w:t>Layer upon layer of snow fall and begin to build up.</w:t>
            </w:r>
          </w:p>
        </w:tc>
      </w:tr>
      <w:tr w:rsidR="006B5F03" w:rsidTr="006B5F03">
        <w:tc>
          <w:tcPr>
            <w:tcW w:w="1668" w:type="dxa"/>
          </w:tcPr>
          <w:p w:rsidR="006B5F03" w:rsidRDefault="006B5F03" w:rsidP="00112801">
            <w:pPr>
              <w:rPr>
                <w:b/>
              </w:rPr>
            </w:pPr>
          </w:p>
        </w:tc>
        <w:tc>
          <w:tcPr>
            <w:tcW w:w="7574" w:type="dxa"/>
          </w:tcPr>
          <w:p w:rsidR="006B5F03" w:rsidRPr="006B5F03" w:rsidRDefault="006B5F03" w:rsidP="00112801">
            <w:pPr>
              <w:rPr>
                <w:b/>
                <w:sz w:val="28"/>
              </w:rPr>
            </w:pPr>
            <w:r w:rsidRPr="006B5F03">
              <w:rPr>
                <w:b/>
                <w:sz w:val="28"/>
              </w:rPr>
              <w:t>As this gets thicker and heavier the ice eventually starts to flow (because of the pressure and its own weight).</w:t>
            </w:r>
          </w:p>
        </w:tc>
      </w:tr>
    </w:tbl>
    <w:p w:rsidR="006B5F03" w:rsidRDefault="006B5F03" w:rsidP="00112801">
      <w:pPr>
        <w:rPr>
          <w:b/>
        </w:rPr>
      </w:pPr>
    </w:p>
    <w:p w:rsidR="00171C3E" w:rsidRDefault="00171C3E" w:rsidP="00112801">
      <w:pPr>
        <w:rPr>
          <w:b/>
        </w:rPr>
      </w:pPr>
      <w:r>
        <w:rPr>
          <w:rFonts w:ascii="Verdana" w:hAnsi="Verdana"/>
          <w:noProof/>
          <w:color w:val="000000"/>
          <w:lang w:eastAsia="en-GB"/>
        </w:rPr>
        <w:drawing>
          <wp:anchor distT="0" distB="0" distL="114300" distR="114300" simplePos="0" relativeHeight="251673600" behindDoc="1" locked="0" layoutInCell="1" allowOverlap="1" wp14:anchorId="64780528" wp14:editId="6B6ACDC8">
            <wp:simplePos x="0" y="0"/>
            <wp:positionH relativeFrom="column">
              <wp:posOffset>431800</wp:posOffset>
            </wp:positionH>
            <wp:positionV relativeFrom="paragraph">
              <wp:posOffset>325120</wp:posOffset>
            </wp:positionV>
            <wp:extent cx="47625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14" y="21423"/>
                <wp:lineTo x="21514" y="0"/>
                <wp:lineTo x="0" y="0"/>
              </wp:wrapPolygon>
            </wp:wrapTight>
            <wp:docPr id="16" name="Picture 16" descr="Map of the world showing the extent of glaciers about 20,000 years a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 of the world showing the extent of glaciers about 20,000 years ag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Look at the map</w:t>
      </w:r>
    </w:p>
    <w:p w:rsidR="00171C3E" w:rsidRDefault="00171C3E" w:rsidP="00112801">
      <w:pPr>
        <w:rPr>
          <w:b/>
        </w:rPr>
      </w:pPr>
    </w:p>
    <w:p w:rsidR="00171C3E" w:rsidRPr="00171C3E" w:rsidRDefault="00171C3E" w:rsidP="00171C3E"/>
    <w:p w:rsidR="00171C3E" w:rsidRPr="00171C3E" w:rsidRDefault="00171C3E" w:rsidP="00171C3E"/>
    <w:p w:rsidR="00171C3E" w:rsidRPr="00171C3E" w:rsidRDefault="00171C3E" w:rsidP="00171C3E"/>
    <w:p w:rsidR="00171C3E" w:rsidRPr="00171C3E" w:rsidRDefault="00171C3E" w:rsidP="00171C3E"/>
    <w:p w:rsidR="00171C3E" w:rsidRPr="00171C3E" w:rsidRDefault="00171C3E" w:rsidP="00171C3E"/>
    <w:p w:rsidR="00171C3E" w:rsidRPr="00171C3E" w:rsidRDefault="00171C3E" w:rsidP="00171C3E"/>
    <w:p w:rsidR="00171C3E" w:rsidRDefault="00171C3E" w:rsidP="00171C3E">
      <w:pPr>
        <w:tabs>
          <w:tab w:val="left" w:pos="1660"/>
        </w:tabs>
      </w:pPr>
    </w:p>
    <w:p w:rsidR="00171C3E" w:rsidRDefault="00171C3E" w:rsidP="00171C3E">
      <w:pPr>
        <w:tabs>
          <w:tab w:val="left" w:pos="1660"/>
        </w:tabs>
      </w:pPr>
      <w:r>
        <w:t>Label the map with information of where the glaciers are.</w:t>
      </w:r>
    </w:p>
    <w:p w:rsidR="00171C3E" w:rsidRDefault="00171C3E" w:rsidP="00171C3E">
      <w:pPr>
        <w:tabs>
          <w:tab w:val="left" w:pos="1660"/>
        </w:tabs>
      </w:pPr>
      <w:r>
        <w:t>Why are the glaciers located here?</w:t>
      </w:r>
    </w:p>
    <w:p w:rsidR="002578A0" w:rsidRDefault="002578A0" w:rsidP="002578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78A0" w:rsidRDefault="002578A0" w:rsidP="002578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  <w:r>
        <w:lastRenderedPageBreak/>
        <w:t>The processes:</w:t>
      </w:r>
    </w:p>
    <w:p w:rsidR="002578A0" w:rsidRDefault="002578A0" w:rsidP="00171C3E">
      <w:pPr>
        <w:tabs>
          <w:tab w:val="left" w:pos="1660"/>
        </w:tabs>
      </w:pPr>
      <w:r>
        <w:t>Fill in the table with as much detail as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578A0" w:rsidTr="002578A0">
        <w:tc>
          <w:tcPr>
            <w:tcW w:w="3080" w:type="dxa"/>
          </w:tcPr>
          <w:p w:rsidR="002578A0" w:rsidRDefault="002578A0" w:rsidP="00171C3E">
            <w:pPr>
              <w:tabs>
                <w:tab w:val="left" w:pos="1660"/>
              </w:tabs>
            </w:pPr>
            <w:r>
              <w:t>Erosion</w:t>
            </w:r>
          </w:p>
        </w:tc>
        <w:tc>
          <w:tcPr>
            <w:tcW w:w="3081" w:type="dxa"/>
          </w:tcPr>
          <w:p w:rsidR="002578A0" w:rsidRDefault="002578A0" w:rsidP="00171C3E">
            <w:pPr>
              <w:tabs>
                <w:tab w:val="left" w:pos="1660"/>
              </w:tabs>
            </w:pPr>
            <w:r>
              <w:t>Transportation</w:t>
            </w:r>
          </w:p>
        </w:tc>
        <w:tc>
          <w:tcPr>
            <w:tcW w:w="3081" w:type="dxa"/>
          </w:tcPr>
          <w:p w:rsidR="002578A0" w:rsidRDefault="002578A0" w:rsidP="00171C3E">
            <w:pPr>
              <w:tabs>
                <w:tab w:val="left" w:pos="1660"/>
              </w:tabs>
            </w:pPr>
            <w:r>
              <w:t>Deposition</w:t>
            </w:r>
          </w:p>
        </w:tc>
      </w:tr>
      <w:tr w:rsidR="002578A0" w:rsidTr="002578A0">
        <w:tc>
          <w:tcPr>
            <w:tcW w:w="3080" w:type="dxa"/>
          </w:tcPr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</w:tc>
        <w:tc>
          <w:tcPr>
            <w:tcW w:w="3081" w:type="dxa"/>
          </w:tcPr>
          <w:p w:rsidR="002578A0" w:rsidRDefault="002578A0" w:rsidP="00171C3E">
            <w:pPr>
              <w:tabs>
                <w:tab w:val="left" w:pos="1660"/>
              </w:tabs>
            </w:pPr>
          </w:p>
        </w:tc>
        <w:tc>
          <w:tcPr>
            <w:tcW w:w="3081" w:type="dxa"/>
          </w:tcPr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  <w:p w:rsidR="002578A0" w:rsidRDefault="002578A0" w:rsidP="00171C3E">
            <w:pPr>
              <w:tabs>
                <w:tab w:val="left" w:pos="1660"/>
              </w:tabs>
            </w:pPr>
          </w:p>
        </w:tc>
      </w:tr>
    </w:tbl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  <w:r>
        <w:t>For 2 glacial land forms of your choice create 2 comic strips for how these are formed.</w:t>
      </w: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578A0" w:rsidP="00171C3E">
      <w:pPr>
        <w:tabs>
          <w:tab w:val="left" w:pos="1660"/>
        </w:tabs>
      </w:pPr>
    </w:p>
    <w:p w:rsidR="002578A0" w:rsidRDefault="0024576A" w:rsidP="00171C3E">
      <w:pPr>
        <w:tabs>
          <w:tab w:val="left" w:pos="1660"/>
        </w:tabs>
      </w:pPr>
      <w:r>
        <w:t>How are our glaciers changing and why?</w:t>
      </w:r>
    </w:p>
    <w:p w:rsidR="0024576A" w:rsidRDefault="0024576A" w:rsidP="0024576A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576A" w:rsidRDefault="0024576A" w:rsidP="0024576A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0C92" w:rsidRDefault="0024576A" w:rsidP="00171C3E">
      <w:pPr>
        <w:tabs>
          <w:tab w:val="left" w:pos="1660"/>
        </w:tabs>
      </w:pPr>
      <w:r>
        <w:lastRenderedPageBreak/>
        <w:t>Brazil</w:t>
      </w:r>
    </w:p>
    <w:p w:rsidR="00160C92" w:rsidRDefault="00160C92" w:rsidP="00171C3E">
      <w:pPr>
        <w:tabs>
          <w:tab w:val="left" w:pos="1660"/>
        </w:tabs>
      </w:pPr>
      <w:r>
        <w:t>The rainforest:</w:t>
      </w:r>
    </w:p>
    <w:p w:rsidR="00160C92" w:rsidRPr="00171C3E" w:rsidRDefault="00160C92" w:rsidP="00171C3E">
      <w:pPr>
        <w:tabs>
          <w:tab w:val="left" w:pos="1660"/>
        </w:tabs>
      </w:pPr>
      <w:r>
        <w:t>Draw and describe the 4 layers of the rainforest: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60C92" w:rsidTr="00160C92"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</w:tc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</w:tc>
      </w:tr>
      <w:tr w:rsidR="00160C92" w:rsidTr="00160C92"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</w:tc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</w:tc>
      </w:tr>
      <w:tr w:rsidR="00160C92" w:rsidTr="00160C92"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</w:tc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</w:tc>
      </w:tr>
      <w:tr w:rsidR="00160C92" w:rsidTr="00160C92"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  <w:p w:rsidR="00160C92" w:rsidRDefault="00160C92" w:rsidP="00171C3E">
            <w:pPr>
              <w:tabs>
                <w:tab w:val="left" w:pos="1660"/>
              </w:tabs>
            </w:pPr>
          </w:p>
        </w:tc>
        <w:tc>
          <w:tcPr>
            <w:tcW w:w="4621" w:type="dxa"/>
          </w:tcPr>
          <w:p w:rsidR="00160C92" w:rsidRDefault="00160C92" w:rsidP="00171C3E">
            <w:pPr>
              <w:tabs>
                <w:tab w:val="left" w:pos="1660"/>
              </w:tabs>
            </w:pPr>
          </w:p>
        </w:tc>
      </w:tr>
    </w:tbl>
    <w:p w:rsidR="0024576A" w:rsidRDefault="0024576A" w:rsidP="00171C3E">
      <w:pPr>
        <w:tabs>
          <w:tab w:val="left" w:pos="1660"/>
        </w:tabs>
      </w:pPr>
    </w:p>
    <w:p w:rsidR="00160C92" w:rsidRDefault="00160C92" w:rsidP="00171C3E">
      <w:pPr>
        <w:tabs>
          <w:tab w:val="left" w:pos="16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56515</wp:posOffset>
                </wp:positionV>
                <wp:extent cx="5791200" cy="34671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46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AD3" w:rsidRDefault="00DC4AD3" w:rsidP="00160C92">
                            <w:pPr>
                              <w:jc w:val="center"/>
                            </w:pPr>
                            <w:r>
                              <w:t>Draw and label an animal and how it has adapted to the rainforest:</w:t>
                            </w: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  <w:p w:rsidR="00DC4AD3" w:rsidRDefault="00DC4AD3" w:rsidP="0016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30" style="position:absolute;margin-left:-4pt;margin-top:4.45pt;width:456pt;height:27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" fillcolor="white [3201]" strokecolor="black [3200]" strokeweight="2pt">
                <v:textbox>
                  <w:txbxContent>
                    <w:p w:rsidR="00160C92" w:rsidRDefault="00160C92" w:rsidP="00160C92">
                      <w:pPr>
                        <w:jc w:val="center"/>
                      </w:pPr>
                      <w:r>
                        <w:t>Draw and label an animal and how it has adapted to the rainforest:</w:t>
                      </w: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  <w:p w:rsidR="00160C92" w:rsidRDefault="00160C92" w:rsidP="00160C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60C92" w:rsidRPr="00160C92" w:rsidRDefault="00160C92" w:rsidP="00160C92"/>
    <w:p w:rsidR="00160C92" w:rsidRPr="00160C92" w:rsidRDefault="00160C92" w:rsidP="00160C92"/>
    <w:p w:rsidR="00160C92" w:rsidRPr="00160C92" w:rsidRDefault="00160C92" w:rsidP="00160C92"/>
    <w:p w:rsidR="00160C92" w:rsidRPr="00160C92" w:rsidRDefault="00160C92" w:rsidP="00160C92"/>
    <w:p w:rsidR="00160C92" w:rsidRPr="00160C92" w:rsidRDefault="00160C92" w:rsidP="00160C92"/>
    <w:p w:rsidR="00160C92" w:rsidRPr="00160C92" w:rsidRDefault="00160C92" w:rsidP="00160C92"/>
    <w:p w:rsidR="00160C92" w:rsidRPr="00160C92" w:rsidRDefault="00160C92" w:rsidP="00160C92"/>
    <w:p w:rsidR="00160C92" w:rsidRDefault="00160C92" w:rsidP="00160C92"/>
    <w:p w:rsidR="00160C92" w:rsidRDefault="00160C92" w:rsidP="00160C92"/>
    <w:p w:rsidR="00160C92" w:rsidRDefault="00160C92" w:rsidP="00160C92"/>
    <w:p w:rsidR="00160C92" w:rsidRDefault="00DC4AD3" w:rsidP="00160C92">
      <w:r>
        <w:lastRenderedPageBreak/>
        <w:t>With the information below draw a climate graph for Brazil:</w:t>
      </w:r>
    </w:p>
    <w:p w:rsidR="00DC4AD3" w:rsidRDefault="00DC4AD3" w:rsidP="00160C92">
      <w:r>
        <w:rPr>
          <w:noProof/>
          <w:color w:val="0000FF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197485</wp:posOffset>
            </wp:positionV>
            <wp:extent cx="4292600" cy="6791325"/>
            <wp:effectExtent l="0" t="0" r="0" b="9525"/>
            <wp:wrapTight wrapText="bothSides">
              <wp:wrapPolygon edited="0">
                <wp:start x="0" y="0"/>
                <wp:lineTo x="0" y="21570"/>
                <wp:lineTo x="21472" y="21570"/>
                <wp:lineTo x="21472" y="0"/>
                <wp:lineTo x="0" y="0"/>
              </wp:wrapPolygon>
            </wp:wrapTight>
            <wp:docPr id="18" name="Picture 18" descr="http://www.nycgo.com/cms/uploadedImages/nycgocom/html_content/weather_chart2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ycgo.com/cms/uploadedImages/nycgocom/html_content/weather_chart2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32"/>
                    <a:stretch/>
                  </pic:blipFill>
                  <pic:spPr bwMode="auto">
                    <a:xfrm>
                      <a:off x="0" y="0"/>
                      <a:ext cx="42926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Default="00DC4AD3" w:rsidP="00DC4AD3"/>
    <w:p w:rsidR="00DC4AD3" w:rsidRDefault="00DC4AD3" w:rsidP="00DC4AD3">
      <w:pPr>
        <w:tabs>
          <w:tab w:val="left" w:pos="1260"/>
        </w:tabs>
      </w:pPr>
      <w:r>
        <w:t>You will need graph paper for this.</w:t>
      </w:r>
    </w:p>
    <w:p w:rsidR="00DC4AD3" w:rsidRDefault="00DC4AD3" w:rsidP="00DC4AD3">
      <w:pPr>
        <w:tabs>
          <w:tab w:val="left" w:pos="1260"/>
        </w:tabs>
      </w:pPr>
      <w:r>
        <w:t>Once complete answer the following questions:</w:t>
      </w:r>
    </w:p>
    <w:p w:rsidR="00DC4AD3" w:rsidRDefault="00DC4AD3" w:rsidP="00DC4AD3">
      <w:pPr>
        <w:pStyle w:val="ListParagraph"/>
        <w:numPr>
          <w:ilvl w:val="0"/>
          <w:numId w:val="1"/>
        </w:numPr>
        <w:tabs>
          <w:tab w:val="left" w:pos="1260"/>
        </w:tabs>
      </w:pPr>
      <w:r>
        <w:t>Describe the climate graph.</w:t>
      </w:r>
    </w:p>
    <w:p w:rsidR="00DC4AD3" w:rsidRDefault="00DC4AD3" w:rsidP="00DC4AD3">
      <w:pPr>
        <w:pStyle w:val="ListParagraph"/>
        <w:numPr>
          <w:ilvl w:val="0"/>
          <w:numId w:val="1"/>
        </w:numPr>
        <w:tabs>
          <w:tab w:val="left" w:pos="1260"/>
        </w:tabs>
      </w:pPr>
      <w:r>
        <w:t>Give reasons behind the climate shown.</w:t>
      </w:r>
    </w:p>
    <w:p w:rsidR="00DC4AD3" w:rsidRDefault="00DC4AD3" w:rsidP="00DC4AD3">
      <w:pPr>
        <w:tabs>
          <w:tab w:val="left" w:pos="1260"/>
        </w:tabs>
        <w:ind w:left="360"/>
      </w:pPr>
      <w:r>
        <w:lastRenderedPageBreak/>
        <w:t>What is sustainability?</w:t>
      </w:r>
    </w:p>
    <w:p w:rsidR="00DC4AD3" w:rsidRDefault="00DC4AD3" w:rsidP="00DC4AD3">
      <w:pPr>
        <w:tabs>
          <w:tab w:val="left" w:pos="1260"/>
        </w:tabs>
        <w:ind w:left="360"/>
      </w:pPr>
      <w:r>
        <w:t>Create 10 rules for how we can manage our rainforest sustainably.</w:t>
      </w:r>
    </w:p>
    <w:p w:rsidR="00DC4AD3" w:rsidRDefault="00DC4AD3" w:rsidP="00DC4AD3">
      <w:pPr>
        <w:tabs>
          <w:tab w:val="left" w:pos="1260"/>
        </w:tabs>
        <w:ind w:left="360"/>
      </w:pPr>
      <w:r>
        <w:t>1.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2.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3.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4.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5.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6.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7.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8.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9.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10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t>What is the point of doing this?</w:t>
      </w: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</w:p>
    <w:p w:rsidR="00DC4AD3" w:rsidRDefault="00DC4AD3" w:rsidP="00DC4AD3">
      <w:pPr>
        <w:tabs>
          <w:tab w:val="left" w:pos="1260"/>
        </w:tabs>
        <w:ind w:left="360"/>
      </w:pPr>
      <w:r>
        <w:lastRenderedPageBreak/>
        <w:t>What does this say about Rio in Brazil:</w:t>
      </w:r>
    </w:p>
    <w:p w:rsidR="00DC4AD3" w:rsidRDefault="00DC4AD3" w:rsidP="00DC4AD3">
      <w:pPr>
        <w:tabs>
          <w:tab w:val="left" w:pos="1260"/>
        </w:tabs>
        <w:ind w:left="360"/>
      </w:pPr>
      <w:r>
        <w:rPr>
          <w:noProof/>
          <w:color w:val="0000FF"/>
          <w:lang w:eastAsia="en-GB"/>
        </w:rPr>
        <w:drawing>
          <wp:inline distT="0" distB="0" distL="0" distR="0">
            <wp:extent cx="4762500" cy="3175000"/>
            <wp:effectExtent l="0" t="0" r="0" b="6350"/>
            <wp:docPr id="19" name="Picture 19" descr="http://dericbownds.net/uploaded_images/Rich_poor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ricbownds.net/uploaded_images/Rich_poor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/>
    <w:p w:rsidR="00DC4AD3" w:rsidRPr="00DC4AD3" w:rsidRDefault="00DC4AD3" w:rsidP="00DC4AD3">
      <w:r>
        <w:t>What problems could this bring?</w:t>
      </w:r>
    </w:p>
    <w:p w:rsidR="00DC4AD3" w:rsidRDefault="00DC4AD3" w:rsidP="00DC4AD3">
      <w:r>
        <w:t>How could be manage this?</w:t>
      </w:r>
    </w:p>
    <w:p w:rsidR="00DC4AD3" w:rsidRDefault="00DC4AD3" w:rsidP="00DC4AD3"/>
    <w:p w:rsidR="00DC4AD3" w:rsidRDefault="00DC4AD3" w:rsidP="00DC4AD3"/>
    <w:p w:rsidR="00DC4AD3" w:rsidRDefault="00DC4AD3" w:rsidP="00DC4AD3"/>
    <w:p w:rsidR="00DC4AD3" w:rsidRDefault="00DC4AD3" w:rsidP="00DC4AD3"/>
    <w:p w:rsidR="00DC4AD3" w:rsidRDefault="00DC4AD3" w:rsidP="00DC4AD3"/>
    <w:p w:rsidR="00DC4AD3" w:rsidRDefault="001249B7" w:rsidP="00DC4AD3">
      <w:r>
        <w:lastRenderedPageBreak/>
        <w:t>Coasts</w:t>
      </w:r>
    </w:p>
    <w:p w:rsidR="001249B7" w:rsidRDefault="001249B7" w:rsidP="00DC4AD3">
      <w:r>
        <w:t>Look at the photo below, list all of the things a coastline could be used for.</w:t>
      </w:r>
    </w:p>
    <w:p w:rsidR="001249B7" w:rsidRDefault="001249B7" w:rsidP="00DC4AD3">
      <w:r>
        <w:rPr>
          <w:noProof/>
          <w:color w:val="0000FF"/>
          <w:lang w:eastAsia="en-GB"/>
        </w:rPr>
        <w:drawing>
          <wp:inline distT="0" distB="0" distL="0" distR="0">
            <wp:extent cx="5731510" cy="4301448"/>
            <wp:effectExtent l="0" t="0" r="2540" b="4445"/>
            <wp:docPr id="20" name="Picture 20" descr="http://www.docbrown.info/docspics/whitby/whitby1/Pa01911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cbrown.info/docspics/whitby/whitby1/Pa01911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B7" w:rsidRDefault="001249B7" w:rsidP="001249B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49B7" w:rsidRDefault="001249B7" w:rsidP="001249B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49B7" w:rsidRDefault="006F019C" w:rsidP="001249B7">
      <w:pPr>
        <w:tabs>
          <w:tab w:val="left" w:pos="1500"/>
        </w:tabs>
      </w:pPr>
      <w:r>
        <w:t>In the boxes below draw and label the 2 different waves: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F019C" w:rsidTr="006F019C"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  <w:r>
              <w:t>Constructive</w:t>
            </w: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  <w:r>
              <w:t>Destructive</w:t>
            </w:r>
          </w:p>
        </w:tc>
      </w:tr>
    </w:tbl>
    <w:p w:rsidR="006F019C" w:rsidRDefault="006F019C" w:rsidP="001249B7">
      <w:pPr>
        <w:tabs>
          <w:tab w:val="left" w:pos="1500"/>
        </w:tabs>
      </w:pPr>
      <w:r>
        <w:lastRenderedPageBreak/>
        <w:t>The different processes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F019C" w:rsidTr="006F019C">
        <w:tc>
          <w:tcPr>
            <w:tcW w:w="3080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Erosion</w:t>
            </w:r>
          </w:p>
        </w:tc>
        <w:tc>
          <w:tcPr>
            <w:tcW w:w="308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Transportation</w:t>
            </w:r>
          </w:p>
        </w:tc>
        <w:tc>
          <w:tcPr>
            <w:tcW w:w="308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Deposition</w:t>
            </w:r>
          </w:p>
        </w:tc>
      </w:tr>
      <w:tr w:rsidR="006F019C" w:rsidTr="006F019C">
        <w:tc>
          <w:tcPr>
            <w:tcW w:w="308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308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308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</w:tbl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t>Erosional feature or deposition.</w:t>
      </w:r>
    </w:p>
    <w:p w:rsidR="006F019C" w:rsidRDefault="006F019C" w:rsidP="001249B7">
      <w:pPr>
        <w:tabs>
          <w:tab w:val="left" w:pos="1500"/>
        </w:tabs>
      </w:pPr>
      <w:r>
        <w:t>Categorise the features below:</w:t>
      </w:r>
    </w:p>
    <w:p w:rsidR="006F019C" w:rsidRDefault="006F019C" w:rsidP="001249B7">
      <w:pPr>
        <w:tabs>
          <w:tab w:val="left" w:pos="1500"/>
        </w:tabs>
      </w:pPr>
      <w:r>
        <w:t>Spit      stack</w:t>
      </w:r>
      <w:r>
        <w:tab/>
        <w:t>stump</w:t>
      </w:r>
      <w:r>
        <w:tab/>
        <w:t xml:space="preserve">  bar</w:t>
      </w:r>
      <w:r>
        <w:tab/>
        <w:t xml:space="preserve">cave </w:t>
      </w:r>
      <w:r>
        <w:tab/>
        <w:t>arch</w:t>
      </w:r>
      <w:r>
        <w:tab/>
        <w:t>beach</w:t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F019C" w:rsidTr="006F019C"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Erosion</w:t>
            </w:r>
          </w:p>
        </w:tc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Deposition</w:t>
            </w:r>
          </w:p>
        </w:tc>
      </w:tr>
      <w:tr w:rsidR="006F019C" w:rsidTr="006F019C"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462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</w:tbl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t>Discuss the formation of a beach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6F019C">
      <w:pPr>
        <w:rPr>
          <w:b/>
        </w:rPr>
      </w:pPr>
      <w:r>
        <w:rPr>
          <w:b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1249B7">
      <w:pPr>
        <w:tabs>
          <w:tab w:val="left" w:pos="1500"/>
        </w:tabs>
      </w:pPr>
      <w:r>
        <w:t>Discuss the formation of a cave arch stack and stump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t>Fill out the following table for as many sea defences as you can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6F019C" w:rsidTr="006F019C"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Name</w:t>
            </w:r>
          </w:p>
        </w:tc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Picture</w:t>
            </w: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Advantage</w:t>
            </w: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  <w:r>
              <w:t>disadvantage</w:t>
            </w:r>
          </w:p>
        </w:tc>
      </w:tr>
      <w:tr w:rsidR="006F019C" w:rsidTr="006F019C"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  <w:tr w:rsidR="006F019C" w:rsidTr="006F019C"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  <w:tr w:rsidR="006F019C" w:rsidTr="006F019C"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  <w:tr w:rsidR="006F019C" w:rsidTr="006F019C"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0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  <w:tc>
          <w:tcPr>
            <w:tcW w:w="2311" w:type="dxa"/>
          </w:tcPr>
          <w:p w:rsidR="006F019C" w:rsidRDefault="006F019C" w:rsidP="001249B7">
            <w:pPr>
              <w:tabs>
                <w:tab w:val="left" w:pos="1500"/>
              </w:tabs>
            </w:pPr>
          </w:p>
        </w:tc>
      </w:tr>
    </w:tbl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t>Why is it so important to protect our coastline?</w:t>
      </w:r>
    </w:p>
    <w:p w:rsidR="006F019C" w:rsidRDefault="006F019C" w:rsidP="001249B7">
      <w:pPr>
        <w:tabs>
          <w:tab w:val="left" w:pos="1500"/>
        </w:tabs>
      </w:pPr>
      <w:r>
        <w:lastRenderedPageBreak/>
        <w:t>Which of these is the most sustainable?</w:t>
      </w: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lastRenderedPageBreak/>
        <w:t>Development</w:t>
      </w:r>
    </w:p>
    <w:p w:rsidR="006F019C" w:rsidRDefault="006F019C" w:rsidP="001249B7">
      <w:pPr>
        <w:tabs>
          <w:tab w:val="left" w:pos="1500"/>
        </w:tabs>
      </w:pPr>
      <w:r>
        <w:t>What is the definition of development?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6F019C" w:rsidP="001249B7">
      <w:pPr>
        <w:tabs>
          <w:tab w:val="left" w:pos="1500"/>
        </w:tabs>
      </w:pPr>
      <w:r>
        <w:t xml:space="preserve"> Create a spider diagram from the different economic development indicators:</w:t>
      </w: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</w:p>
    <w:p w:rsidR="006F019C" w:rsidRDefault="006F019C" w:rsidP="001249B7">
      <w:pPr>
        <w:tabs>
          <w:tab w:val="left" w:pos="15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128905</wp:posOffset>
                </wp:positionV>
                <wp:extent cx="1866900" cy="1028700"/>
                <wp:effectExtent l="19050" t="0" r="38100" b="38100"/>
                <wp:wrapNone/>
                <wp:docPr id="21" name="Clou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287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19C" w:rsidRDefault="006F019C" w:rsidP="006F019C">
                            <w:pPr>
                              <w:jc w:val="center"/>
                            </w:pPr>
                            <w:r>
                              <w:t>Economic development indicators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1" o:spid="_x0000_s1031" style="position:absolute;margin-left:152pt;margin-top:10.15pt;width:147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stroke joinstyle="miter"/>
                <v:formulas/>
                <v:path arrowok="t" o:connecttype="custom" o:connectlocs="202809,623340;93345,604361;299395,831032;251513,840105;712101,930831;683234,889397;1245767,827508;1234228,872966;1474894,546592;1615387,716518;1806312,365617;1743736,429339;1656182,129207;1659467,159306;1256614,94107;1288680,55721;956829,112395;972344,79296;605014,123635;661194,155734;178349,375976;168540,342186" o:connectangles="0,0,0,0,0,0,0,0,0,0,0,0,0,0,0,0,0,0,0,0,0,0" textboxrect="0,0,43200,43200"/>
                <v:textbox>
                  <w:txbxContent>
                    <w:p w:rsidR="006F019C" w:rsidRDefault="006F019C" w:rsidP="006F019C">
                      <w:pPr>
                        <w:jc w:val="center"/>
                      </w:pPr>
                      <w:r>
                        <w:t>Economic development indicators</w:t>
                      </w:r>
                    </w:p>
                  </w:txbxContent>
                </v:textbox>
              </v:shape>
            </w:pict>
          </mc:Fallback>
        </mc:AlternateContent>
      </w:r>
    </w:p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Pr="006F019C" w:rsidRDefault="006F019C" w:rsidP="006F019C"/>
    <w:p w:rsidR="006F019C" w:rsidRDefault="006F019C" w:rsidP="006F019C">
      <w:r>
        <w:t>Pick 2 of the above and explain how they show development.</w:t>
      </w:r>
    </w:p>
    <w:p w:rsidR="006F019C" w:rsidRDefault="006F019C" w:rsidP="006F019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019C" w:rsidRDefault="00BD3672" w:rsidP="006F019C">
      <w:pPr>
        <w:rPr>
          <w:b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12FDAB48" wp14:editId="28A094D7">
            <wp:simplePos x="0" y="0"/>
            <wp:positionH relativeFrom="column">
              <wp:posOffset>0</wp:posOffset>
            </wp:positionH>
            <wp:positionV relativeFrom="paragraph">
              <wp:posOffset>2057400</wp:posOffset>
            </wp:positionV>
            <wp:extent cx="5731510" cy="3366770"/>
            <wp:effectExtent l="0" t="0" r="2540" b="508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22" name="Picture 22" descr="http://www.acegeography.com/uploads/1/8/6/4/18647856/7450279_orig.png?47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egeography.com/uploads/1/8/6/4/18647856/7450279_orig.png?47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19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3672" w:rsidRDefault="00BD3672" w:rsidP="006F019C"/>
    <w:p w:rsidR="00BD3672" w:rsidRPr="00BD3672" w:rsidRDefault="00BD3672" w:rsidP="00BD3672"/>
    <w:p w:rsidR="00BD3672" w:rsidRDefault="00BD3672" w:rsidP="00BD3672"/>
    <w:p w:rsidR="00BD3672" w:rsidRDefault="00BD3672" w:rsidP="00BD3672">
      <w:pPr>
        <w:ind w:firstLine="720"/>
      </w:pPr>
      <w:r>
        <w:t>Study the image below:</w:t>
      </w:r>
    </w:p>
    <w:p w:rsidR="00BD3672" w:rsidRPr="00BD3672" w:rsidRDefault="00BD3672" w:rsidP="00BD3672"/>
    <w:p w:rsidR="00BD3672" w:rsidRPr="00BD3672" w:rsidRDefault="00BD3672" w:rsidP="00BD3672"/>
    <w:p w:rsidR="00BD3672" w:rsidRDefault="00BD3672" w:rsidP="00BD3672">
      <w:r>
        <w:t>What is this?</w:t>
      </w:r>
    </w:p>
    <w:p w:rsidR="00BD3672" w:rsidRDefault="00BD3672" w:rsidP="00BD3672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3672" w:rsidRDefault="00BD3672" w:rsidP="00BD3672">
      <w:r>
        <w:t>What are the advantages and disadvantages?</w:t>
      </w:r>
    </w:p>
    <w:p w:rsidR="00BD3672" w:rsidRDefault="00BD3672" w:rsidP="00BD3672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3672" w:rsidRPr="00BD3672" w:rsidRDefault="00BD3672" w:rsidP="00BD3672"/>
    <w:p w:rsidR="00BD3672" w:rsidRPr="00BD3672" w:rsidRDefault="00BD3672" w:rsidP="00BD3672"/>
    <w:p w:rsidR="00BD3672" w:rsidRPr="00BD3672" w:rsidRDefault="00BD3672" w:rsidP="00BD3672">
      <w:r>
        <w:lastRenderedPageBreak/>
        <w:t>Extra space from revision.</w:t>
      </w:r>
      <w:bookmarkStart w:id="0" w:name="_GoBack"/>
      <w:bookmarkEnd w:id="0"/>
    </w:p>
    <w:p w:rsidR="00BD3672" w:rsidRPr="00BD3672" w:rsidRDefault="00BD3672" w:rsidP="00BD3672"/>
    <w:p w:rsidR="00BD3672" w:rsidRPr="00BD3672" w:rsidRDefault="00BD3672" w:rsidP="00BD3672"/>
    <w:p w:rsidR="00BD3672" w:rsidRPr="00BD3672" w:rsidRDefault="00BD3672" w:rsidP="00BD3672"/>
    <w:p w:rsidR="00BD3672" w:rsidRPr="00BD3672" w:rsidRDefault="00BD3672" w:rsidP="00BD3672"/>
    <w:p w:rsidR="00BD3672" w:rsidRPr="00BD3672" w:rsidRDefault="00BD3672" w:rsidP="00BD3672"/>
    <w:p w:rsidR="006F019C" w:rsidRPr="00BD3672" w:rsidRDefault="006F019C" w:rsidP="00BD3672"/>
    <w:sectPr w:rsidR="006F019C" w:rsidRPr="00BD3672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AD3" w:rsidRDefault="00DC4AD3" w:rsidP="006F40AA">
      <w:pPr>
        <w:spacing w:after="0" w:line="240" w:lineRule="auto"/>
      </w:pPr>
      <w:r>
        <w:separator/>
      </w:r>
    </w:p>
  </w:endnote>
  <w:endnote w:type="continuationSeparator" w:id="0">
    <w:p w:rsidR="00DC4AD3" w:rsidRDefault="00DC4AD3" w:rsidP="006F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77678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4AD3" w:rsidRDefault="00DC4A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7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C4AD3" w:rsidRDefault="00DC4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AD3" w:rsidRDefault="00DC4AD3" w:rsidP="006F40AA">
      <w:pPr>
        <w:spacing w:after="0" w:line="240" w:lineRule="auto"/>
      </w:pPr>
      <w:r>
        <w:separator/>
      </w:r>
    </w:p>
  </w:footnote>
  <w:footnote w:type="continuationSeparator" w:id="0">
    <w:p w:rsidR="00DC4AD3" w:rsidRDefault="00DC4AD3" w:rsidP="006F4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5E73"/>
    <w:multiLevelType w:val="hybridMultilevel"/>
    <w:tmpl w:val="4460A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AA"/>
    <w:rsid w:val="00112801"/>
    <w:rsid w:val="001249B7"/>
    <w:rsid w:val="00160C92"/>
    <w:rsid w:val="00171C3E"/>
    <w:rsid w:val="0024576A"/>
    <w:rsid w:val="002567AD"/>
    <w:rsid w:val="002578A0"/>
    <w:rsid w:val="00560525"/>
    <w:rsid w:val="00621929"/>
    <w:rsid w:val="006B5F03"/>
    <w:rsid w:val="006F019C"/>
    <w:rsid w:val="006F40AA"/>
    <w:rsid w:val="00736BE1"/>
    <w:rsid w:val="009D70DD"/>
    <w:rsid w:val="00AE15D9"/>
    <w:rsid w:val="00BD3672"/>
    <w:rsid w:val="00BE3778"/>
    <w:rsid w:val="00CB0D4D"/>
    <w:rsid w:val="00CB71A9"/>
    <w:rsid w:val="00DC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0AA"/>
  </w:style>
  <w:style w:type="paragraph" w:styleId="Footer">
    <w:name w:val="footer"/>
    <w:basedOn w:val="Normal"/>
    <w:link w:val="FooterChar"/>
    <w:uiPriority w:val="99"/>
    <w:unhideWhenUsed/>
    <w:rsid w:val="006F4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0AA"/>
  </w:style>
  <w:style w:type="paragraph" w:styleId="BalloonText">
    <w:name w:val="Balloon Text"/>
    <w:basedOn w:val="Normal"/>
    <w:link w:val="BalloonTextChar"/>
    <w:uiPriority w:val="99"/>
    <w:semiHidden/>
    <w:unhideWhenUsed/>
    <w:rsid w:val="006F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5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0AA"/>
  </w:style>
  <w:style w:type="paragraph" w:styleId="Footer">
    <w:name w:val="footer"/>
    <w:basedOn w:val="Normal"/>
    <w:link w:val="FooterChar"/>
    <w:uiPriority w:val="99"/>
    <w:unhideWhenUsed/>
    <w:rsid w:val="006F4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0AA"/>
  </w:style>
  <w:style w:type="paragraph" w:styleId="BalloonText">
    <w:name w:val="Balloon Text"/>
    <w:basedOn w:val="Normal"/>
    <w:link w:val="BalloonTextChar"/>
    <w:uiPriority w:val="99"/>
    <w:semiHidden/>
    <w:unhideWhenUsed/>
    <w:rsid w:val="006F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5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4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hyperlink" Target="http://www.google.co.uk/url?sa=i&amp;rct=j&amp;q=a+table+to+show+Brazil's+monthly+rainfall&amp;source=images&amp;cd=&amp;cad=rja&amp;uact=8&amp;ved=0CAcQjRw&amp;url=http%3A%2F%2Fwww.cravath.com%2Fvisitingnewyork%2F&amp;ei=kThbVePcB4mu7AbVoICoBA&amp;bvm=bv.93564037,d.ZGU&amp;psig=AFQjCNGyhO45Em3ZXQjeQoVgPe-iIuFSsQ&amp;ust=143212799785342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google.co.uk/url?sa=i&amp;rct=j&amp;q=rich+and+poor&amp;source=images&amp;cd=&amp;cad=rja&amp;uact=8&amp;ved=0CAcQjRw&amp;url=http%3A%2F%2Fmindblog.dericbownds.net%2F2007%2F10%2Frich-and-poor.html&amp;ei=SjpbVf78Ao207QaSo4K4Aw&amp;bvm=bv.93564037,d.ZGU&amp;psig=AFQjCNF5ndHjoPweXzi-LrQoz3Y4VxzXBg&amp;ust=143212845520791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google.co.uk/url?sa=i&amp;rct=j&amp;q=brandt+line&amp;source=images&amp;cd=&amp;cad=rja&amp;uact=8&amp;ved=0CAcQjRw&amp;url=http%3A%2F%2Fwww.acegeography.com%2Fdev---what-is-development.html&amp;ei=dFBbVeDUNIqu7gaC14LYDw&amp;bvm=bv.93564037,d.ZGU&amp;psig=AFQjCNF91O8fNV2iZmJfdFP-WrNUhPnzaw&amp;ust=143213413069556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upegraf.com/data_images/wallpapers/13/333602-glacier.jpg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snow-wallpapers.com/Oceans/ice-storm-glaciers/" TargetMode="External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google.co.uk/url?sa=i&amp;rct=j&amp;q=whitby+harbour&amp;source=images&amp;cd=&amp;cad=rja&amp;uact=8&amp;ved=0CAcQjRw&amp;url=http%3A%2F%2Fwww.docbrown.info%2Fdocspics%2Fwhitby%2Fwspage05.htm&amp;ei=zTpbVeDVONCQ7AbBh4OAAQ&amp;bvm=bv.93564037,d.ZGU&amp;psig=AFQjCNFgVSayKm5Q8cwJC3Gwetuck5NJ9Q&amp;ust=143212858506208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9206E-F951-4EA2-A0AC-14F8AA3CA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ACCA14C1</Template>
  <TotalTime>0</TotalTime>
  <Pages>19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STHAVERKAMPK</dc:creator>
  <cp:lastModifiedBy>STHAVERKAMPK</cp:lastModifiedBy>
  <cp:revision>2</cp:revision>
  <dcterms:created xsi:type="dcterms:W3CDTF">2015-05-19T15:04:00Z</dcterms:created>
  <dcterms:modified xsi:type="dcterms:W3CDTF">2015-05-19T15:04:00Z</dcterms:modified>
</cp:coreProperties>
</file>