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4CD" w:rsidRPr="0017275C" w:rsidRDefault="00BD2519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 xml:space="preserve">3 November </w:t>
      </w:r>
      <w:r w:rsidR="00D045C5" w:rsidRPr="0017275C">
        <w:rPr>
          <w:rFonts w:ascii="Arial" w:hAnsi="Arial" w:cs="Arial"/>
          <w:sz w:val="20"/>
          <w:szCs w:val="20"/>
        </w:rPr>
        <w:t>2015</w:t>
      </w: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Dear Parent/Guardian</w:t>
      </w:r>
      <w:r w:rsidRPr="0017275C">
        <w:rPr>
          <w:rFonts w:ascii="Arial" w:hAnsi="Arial" w:cs="Arial"/>
          <w:sz w:val="20"/>
          <w:szCs w:val="20"/>
        </w:rPr>
        <w:fldChar w:fldCharType="begin"/>
      </w:r>
      <w:r w:rsidRPr="0017275C">
        <w:rPr>
          <w:rFonts w:ascii="Arial" w:hAnsi="Arial" w:cs="Arial"/>
          <w:sz w:val="20"/>
          <w:szCs w:val="20"/>
        </w:rPr>
        <w:instrText xml:space="preserve"> MERGEFIELD "Parental_Salutation" </w:instrText>
      </w:r>
      <w:r w:rsidRPr="0017275C">
        <w:rPr>
          <w:rFonts w:ascii="Arial" w:hAnsi="Arial" w:cs="Arial"/>
          <w:sz w:val="20"/>
          <w:szCs w:val="20"/>
        </w:rPr>
        <w:fldChar w:fldCharType="end"/>
      </w: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b/>
          <w:sz w:val="20"/>
          <w:szCs w:val="20"/>
        </w:rPr>
      </w:pPr>
      <w:r w:rsidRPr="0017275C">
        <w:rPr>
          <w:rFonts w:ascii="Arial" w:hAnsi="Arial" w:cs="Arial"/>
          <w:b/>
          <w:sz w:val="20"/>
          <w:szCs w:val="20"/>
        </w:rPr>
        <w:t>6</w:t>
      </w:r>
      <w:r w:rsidRPr="0017275C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BD2519" w:rsidRPr="0017275C">
        <w:rPr>
          <w:rFonts w:ascii="Arial" w:hAnsi="Arial" w:cs="Arial"/>
          <w:b/>
          <w:sz w:val="20"/>
          <w:szCs w:val="20"/>
        </w:rPr>
        <w:t xml:space="preserve"> FORM Spanish Conference, London –</w:t>
      </w:r>
      <w:r w:rsidRPr="0017275C">
        <w:rPr>
          <w:rFonts w:ascii="Arial" w:hAnsi="Arial" w:cs="Arial"/>
          <w:b/>
          <w:sz w:val="20"/>
          <w:szCs w:val="20"/>
        </w:rPr>
        <w:t xml:space="preserve"> </w:t>
      </w:r>
      <w:r w:rsidR="00BD2519" w:rsidRPr="0017275C">
        <w:rPr>
          <w:rFonts w:ascii="Arial" w:hAnsi="Arial" w:cs="Arial"/>
          <w:b/>
          <w:sz w:val="20"/>
          <w:szCs w:val="20"/>
        </w:rPr>
        <w:t xml:space="preserve">4 </w:t>
      </w:r>
      <w:r w:rsidR="007D79E4" w:rsidRPr="0017275C">
        <w:rPr>
          <w:rFonts w:ascii="Arial" w:hAnsi="Arial" w:cs="Arial"/>
          <w:b/>
          <w:sz w:val="20"/>
          <w:szCs w:val="20"/>
        </w:rPr>
        <w:t>February 2016</w:t>
      </w:r>
    </w:p>
    <w:p w:rsidR="00E824CD" w:rsidRPr="0017275C" w:rsidRDefault="00E824CD" w:rsidP="00E824CD">
      <w:pPr>
        <w:jc w:val="both"/>
        <w:rPr>
          <w:rFonts w:ascii="Arial" w:hAnsi="Arial" w:cs="Arial"/>
          <w:b/>
          <w:sz w:val="20"/>
          <w:szCs w:val="20"/>
        </w:rPr>
      </w:pPr>
    </w:p>
    <w:p w:rsidR="00902B20" w:rsidRPr="0017275C" w:rsidRDefault="00BD2519" w:rsidP="00902B20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 xml:space="preserve">The Modern Language </w:t>
      </w:r>
      <w:r w:rsidR="00E824CD" w:rsidRPr="0017275C">
        <w:rPr>
          <w:rFonts w:ascii="Arial" w:hAnsi="Arial" w:cs="Arial"/>
          <w:sz w:val="20"/>
          <w:szCs w:val="20"/>
        </w:rPr>
        <w:t>department has arranged for 6</w:t>
      </w:r>
      <w:r w:rsidR="00E824CD" w:rsidRPr="0017275C">
        <w:rPr>
          <w:rFonts w:ascii="Arial" w:hAnsi="Arial" w:cs="Arial"/>
          <w:sz w:val="20"/>
          <w:szCs w:val="20"/>
          <w:vertAlign w:val="superscript"/>
        </w:rPr>
        <w:t>th</w:t>
      </w:r>
      <w:r w:rsidRPr="0017275C">
        <w:rPr>
          <w:rFonts w:ascii="Arial" w:hAnsi="Arial" w:cs="Arial"/>
          <w:sz w:val="20"/>
          <w:szCs w:val="20"/>
        </w:rPr>
        <w:t xml:space="preserve"> form Spanish linguists</w:t>
      </w:r>
      <w:r w:rsidR="00E824CD" w:rsidRPr="0017275C">
        <w:rPr>
          <w:rFonts w:ascii="Arial" w:hAnsi="Arial" w:cs="Arial"/>
          <w:sz w:val="20"/>
          <w:szCs w:val="20"/>
        </w:rPr>
        <w:t xml:space="preserve"> to visit</w:t>
      </w:r>
      <w:r w:rsidRPr="0017275C">
        <w:rPr>
          <w:rFonts w:ascii="Arial" w:hAnsi="Arial" w:cs="Arial"/>
          <w:sz w:val="20"/>
          <w:szCs w:val="20"/>
        </w:rPr>
        <w:t xml:space="preserve"> central London for a Spanish Language</w:t>
      </w:r>
      <w:r w:rsidR="00E824CD" w:rsidRPr="0017275C">
        <w:rPr>
          <w:rFonts w:ascii="Arial" w:hAnsi="Arial" w:cs="Arial"/>
          <w:sz w:val="20"/>
          <w:szCs w:val="20"/>
        </w:rPr>
        <w:t xml:space="preserve"> Conference.  This will be an all-day Conference and will take place on </w:t>
      </w:r>
      <w:r w:rsidRPr="0017275C">
        <w:rPr>
          <w:rFonts w:ascii="Arial" w:hAnsi="Arial" w:cs="Arial"/>
          <w:b/>
          <w:sz w:val="20"/>
          <w:szCs w:val="20"/>
        </w:rPr>
        <w:t>Thursday 4 February 2016</w:t>
      </w:r>
      <w:r w:rsidR="00E824CD" w:rsidRPr="0017275C">
        <w:rPr>
          <w:rFonts w:ascii="Arial" w:hAnsi="Arial" w:cs="Arial"/>
          <w:b/>
          <w:sz w:val="20"/>
          <w:szCs w:val="20"/>
        </w:rPr>
        <w:t>.</w:t>
      </w:r>
      <w:r w:rsidR="00902B20" w:rsidRPr="0017275C">
        <w:rPr>
          <w:sz w:val="20"/>
          <w:szCs w:val="20"/>
        </w:rPr>
        <w:t xml:space="preserve"> </w:t>
      </w:r>
      <w:r w:rsidR="00902B20" w:rsidRPr="0017275C">
        <w:rPr>
          <w:rFonts w:ascii="Arial" w:hAnsi="Arial" w:cs="Arial"/>
          <w:sz w:val="20"/>
          <w:szCs w:val="20"/>
        </w:rPr>
        <w:t>The course will provide students with revision skill techniques, tips to make grammar easier and an insight into cultural topics studied at AS and A2'</w:t>
      </w: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</w:p>
    <w:p w:rsidR="00BD2519" w:rsidRPr="0017275C" w:rsidRDefault="00BD2519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We will meet at Ware train station at 9am and travel into London. We expect to return at approximately 4.30pm.</w:t>
      </w:r>
    </w:p>
    <w:p w:rsidR="007D79E4" w:rsidRPr="0017275C" w:rsidRDefault="007D79E4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 xml:space="preserve">The cost of this conference is very good value at </w:t>
      </w:r>
      <w:r w:rsidR="00BD2519" w:rsidRPr="0017275C">
        <w:rPr>
          <w:rFonts w:ascii="Arial" w:hAnsi="Arial" w:cs="Arial"/>
          <w:b/>
          <w:sz w:val="20"/>
          <w:szCs w:val="20"/>
        </w:rPr>
        <w:t>£29</w:t>
      </w:r>
      <w:r w:rsidRPr="0017275C">
        <w:rPr>
          <w:rFonts w:ascii="Arial" w:hAnsi="Arial" w:cs="Arial"/>
          <w:b/>
          <w:sz w:val="20"/>
          <w:szCs w:val="20"/>
        </w:rPr>
        <w:t xml:space="preserve">.00.  </w:t>
      </w:r>
      <w:r w:rsidRPr="0017275C">
        <w:rPr>
          <w:rFonts w:ascii="Arial" w:hAnsi="Arial" w:cs="Arial"/>
          <w:sz w:val="20"/>
          <w:szCs w:val="20"/>
        </w:rPr>
        <w:t>Additionally, students will need to provide their own lunch and</w:t>
      </w:r>
      <w:r w:rsidR="00B0692D">
        <w:rPr>
          <w:rFonts w:ascii="Arial" w:hAnsi="Arial" w:cs="Arial"/>
          <w:sz w:val="20"/>
          <w:szCs w:val="20"/>
        </w:rPr>
        <w:t xml:space="preserve"> bring £25.00 to allow for return travel on the day.</w:t>
      </w:r>
    </w:p>
    <w:p w:rsidR="00B0692D" w:rsidRPr="0017275C" w:rsidRDefault="00B0692D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 xml:space="preserve">If you would like </w:t>
      </w:r>
      <w:r w:rsidRPr="0017275C">
        <w:rPr>
          <w:rFonts w:ascii="Arial" w:hAnsi="Arial" w:cs="Arial"/>
          <w:sz w:val="20"/>
          <w:szCs w:val="20"/>
        </w:rPr>
        <w:fldChar w:fldCharType="begin"/>
      </w:r>
      <w:r w:rsidRPr="0017275C">
        <w:rPr>
          <w:rFonts w:ascii="Arial" w:hAnsi="Arial" w:cs="Arial"/>
          <w:sz w:val="20"/>
          <w:szCs w:val="20"/>
        </w:rPr>
        <w:instrText xml:space="preserve"> MERGEFIELD "Forename" </w:instrText>
      </w:r>
      <w:r w:rsidRPr="0017275C">
        <w:rPr>
          <w:rFonts w:ascii="Arial" w:hAnsi="Arial" w:cs="Arial"/>
          <w:sz w:val="20"/>
          <w:szCs w:val="20"/>
        </w:rPr>
        <w:fldChar w:fldCharType="end"/>
      </w:r>
      <w:r w:rsidRPr="0017275C">
        <w:rPr>
          <w:rFonts w:ascii="Arial" w:hAnsi="Arial" w:cs="Arial"/>
          <w:sz w:val="20"/>
          <w:szCs w:val="20"/>
        </w:rPr>
        <w:t xml:space="preserve"> to participate in this trip please complete the form below and return it with your payment by </w:t>
      </w:r>
      <w:r w:rsidR="007D79E4" w:rsidRPr="0017275C">
        <w:rPr>
          <w:rFonts w:ascii="Arial" w:hAnsi="Arial" w:cs="Arial"/>
          <w:b/>
          <w:sz w:val="20"/>
          <w:szCs w:val="20"/>
        </w:rPr>
        <w:t>Monday</w:t>
      </w:r>
      <w:r w:rsidR="00D045C5" w:rsidRPr="0017275C">
        <w:rPr>
          <w:rFonts w:ascii="Arial" w:hAnsi="Arial" w:cs="Arial"/>
          <w:b/>
          <w:sz w:val="20"/>
          <w:szCs w:val="20"/>
        </w:rPr>
        <w:t xml:space="preserve"> </w:t>
      </w:r>
      <w:r w:rsidR="007D79E4" w:rsidRPr="0017275C">
        <w:rPr>
          <w:rFonts w:ascii="Arial" w:hAnsi="Arial" w:cs="Arial"/>
          <w:b/>
          <w:sz w:val="20"/>
          <w:szCs w:val="20"/>
        </w:rPr>
        <w:t>30 November</w:t>
      </w:r>
      <w:r w:rsidRPr="0017275C">
        <w:rPr>
          <w:rFonts w:ascii="Arial" w:hAnsi="Arial" w:cs="Arial"/>
          <w:b/>
          <w:sz w:val="20"/>
          <w:szCs w:val="20"/>
        </w:rPr>
        <w:t xml:space="preserve"> 201</w:t>
      </w:r>
      <w:r w:rsidR="00D045C5" w:rsidRPr="0017275C">
        <w:rPr>
          <w:rFonts w:ascii="Arial" w:hAnsi="Arial" w:cs="Arial"/>
          <w:b/>
          <w:sz w:val="20"/>
          <w:szCs w:val="20"/>
        </w:rPr>
        <w:t>5</w:t>
      </w:r>
      <w:r w:rsidRPr="0017275C">
        <w:rPr>
          <w:rFonts w:ascii="Arial" w:hAnsi="Arial" w:cs="Arial"/>
          <w:sz w:val="20"/>
          <w:szCs w:val="20"/>
        </w:rPr>
        <w:t xml:space="preserve"> to t</w:t>
      </w:r>
      <w:r w:rsidR="007D79E4" w:rsidRPr="0017275C">
        <w:rPr>
          <w:rFonts w:ascii="Arial" w:hAnsi="Arial" w:cs="Arial"/>
          <w:sz w:val="20"/>
          <w:szCs w:val="20"/>
        </w:rPr>
        <w:t>he Finance Office. Preferred method of payment is</w:t>
      </w:r>
      <w:r w:rsidRPr="0017275C">
        <w:rPr>
          <w:rFonts w:ascii="Arial" w:hAnsi="Arial" w:cs="Arial"/>
          <w:sz w:val="20"/>
          <w:szCs w:val="20"/>
        </w:rPr>
        <w:t xml:space="preserve"> via </w:t>
      </w:r>
      <w:proofErr w:type="spellStart"/>
      <w:r w:rsidRPr="0017275C">
        <w:rPr>
          <w:rFonts w:ascii="Arial" w:hAnsi="Arial" w:cs="Arial"/>
          <w:sz w:val="20"/>
          <w:szCs w:val="20"/>
        </w:rPr>
        <w:t>Wisepay</w:t>
      </w:r>
      <w:proofErr w:type="spellEnd"/>
      <w:r w:rsidRPr="0017275C">
        <w:rPr>
          <w:rFonts w:ascii="Arial" w:hAnsi="Arial" w:cs="Arial"/>
          <w:sz w:val="20"/>
          <w:szCs w:val="20"/>
        </w:rPr>
        <w:t>.  Please contact Mrs Grosch in the Finance Office if you require your login details.</w:t>
      </w:r>
    </w:p>
    <w:p w:rsidR="00E824CD" w:rsidRPr="0017275C" w:rsidRDefault="00E824CD" w:rsidP="00E824CD">
      <w:pPr>
        <w:jc w:val="both"/>
        <w:rPr>
          <w:rFonts w:ascii="Arial" w:hAnsi="Arial" w:cs="Arial"/>
          <w:b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If you have any further concerns or queries regarding this visit, please do not hesitate to contact me.</w:t>
      </w: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Yours sincerely</w:t>
      </w:r>
    </w:p>
    <w:p w:rsidR="00E824CD" w:rsidRPr="0017275C" w:rsidRDefault="007D79E4" w:rsidP="00E824CD">
      <w:pPr>
        <w:jc w:val="both"/>
        <w:rPr>
          <w:rFonts w:ascii="Arial" w:hAnsi="Arial" w:cs="Arial"/>
          <w:b/>
          <w:i/>
          <w:sz w:val="20"/>
          <w:szCs w:val="20"/>
        </w:rPr>
      </w:pPr>
      <w:r w:rsidRPr="0017275C">
        <w:rPr>
          <w:rFonts w:ascii="Arial" w:hAnsi="Arial" w:cs="Arial"/>
          <w:b/>
          <w:i/>
          <w:sz w:val="20"/>
          <w:szCs w:val="20"/>
        </w:rPr>
        <w:t>V Griffiths</w:t>
      </w:r>
    </w:p>
    <w:p w:rsidR="00E824CD" w:rsidRPr="0017275C" w:rsidRDefault="00EE27A2" w:rsidP="00E824CD">
      <w:pPr>
        <w:jc w:val="both"/>
        <w:rPr>
          <w:rFonts w:ascii="Arial" w:hAnsi="Arial" w:cs="Arial"/>
          <w:b/>
          <w:sz w:val="20"/>
          <w:szCs w:val="20"/>
        </w:rPr>
      </w:pPr>
      <w:r w:rsidRPr="0017275C">
        <w:rPr>
          <w:rFonts w:ascii="Arial" w:hAnsi="Arial" w:cs="Arial"/>
          <w:b/>
          <w:sz w:val="20"/>
          <w:szCs w:val="20"/>
        </w:rPr>
        <w:t>Teacher</w:t>
      </w:r>
      <w:r w:rsidR="007D79E4" w:rsidRPr="0017275C">
        <w:rPr>
          <w:rFonts w:ascii="Arial" w:hAnsi="Arial" w:cs="Arial"/>
          <w:b/>
          <w:sz w:val="20"/>
          <w:szCs w:val="20"/>
        </w:rPr>
        <w:t xml:space="preserve"> of Spanish</w:t>
      </w:r>
    </w:p>
    <w:p w:rsidR="00E824CD" w:rsidRPr="0017275C" w:rsidRDefault="00E824CD" w:rsidP="00E824CD">
      <w:pPr>
        <w:jc w:val="both"/>
        <w:rPr>
          <w:rFonts w:ascii="Arial" w:hAnsi="Arial" w:cs="Arial"/>
          <w:b/>
          <w:sz w:val="20"/>
          <w:szCs w:val="20"/>
        </w:rPr>
      </w:pPr>
      <w:r w:rsidRPr="0017275C">
        <w:rPr>
          <w:rFonts w:ascii="Arial" w:hAnsi="Arial" w:cs="Arial"/>
          <w:b/>
          <w:sz w:val="20"/>
          <w:szCs w:val="20"/>
        </w:rPr>
        <w:sym w:font="Wingdings" w:char="F022"/>
      </w:r>
      <w:r w:rsidRPr="0017275C">
        <w:rPr>
          <w:rFonts w:ascii="Arial" w:hAnsi="Arial" w:cs="Arial"/>
          <w:b/>
          <w:sz w:val="20"/>
          <w:szCs w:val="20"/>
        </w:rPr>
        <w:t>……………………………</w:t>
      </w:r>
      <w:r w:rsidR="007D79E4" w:rsidRPr="0017275C">
        <w:rPr>
          <w:rFonts w:ascii="Arial" w:hAnsi="Arial" w:cs="Arial"/>
          <w:b/>
          <w:sz w:val="20"/>
          <w:szCs w:val="20"/>
        </w:rPr>
        <w:t>……………………………………………………..…………………</w:t>
      </w:r>
    </w:p>
    <w:p w:rsidR="00E824CD" w:rsidRPr="0017275C" w:rsidRDefault="00E824CD" w:rsidP="00E824CD">
      <w:pPr>
        <w:jc w:val="both"/>
        <w:rPr>
          <w:rFonts w:ascii="Arial" w:hAnsi="Arial" w:cs="Arial"/>
          <w:b/>
          <w:sz w:val="20"/>
          <w:szCs w:val="20"/>
        </w:rPr>
      </w:pPr>
      <w:r w:rsidRPr="0017275C">
        <w:rPr>
          <w:rFonts w:ascii="Arial" w:hAnsi="Arial" w:cs="Arial"/>
          <w:b/>
          <w:sz w:val="20"/>
          <w:szCs w:val="20"/>
        </w:rPr>
        <w:t>To:</w:t>
      </w:r>
      <w:r w:rsidR="007D79E4" w:rsidRPr="0017275C">
        <w:rPr>
          <w:rFonts w:ascii="Arial" w:hAnsi="Arial" w:cs="Arial"/>
          <w:b/>
          <w:sz w:val="20"/>
          <w:szCs w:val="20"/>
        </w:rPr>
        <w:t xml:space="preserve"> Finance Office by 30 November </w:t>
      </w:r>
      <w:r w:rsidR="00D045C5" w:rsidRPr="0017275C">
        <w:rPr>
          <w:rFonts w:ascii="Arial" w:hAnsi="Arial" w:cs="Arial"/>
          <w:b/>
          <w:sz w:val="20"/>
          <w:szCs w:val="20"/>
        </w:rPr>
        <w:t>2015</w:t>
      </w:r>
    </w:p>
    <w:p w:rsidR="00E824CD" w:rsidRPr="0017275C" w:rsidRDefault="00E824CD" w:rsidP="00E824CD">
      <w:pPr>
        <w:jc w:val="both"/>
        <w:rPr>
          <w:rFonts w:ascii="Arial" w:hAnsi="Arial" w:cs="Arial"/>
          <w:b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I wish my son/daughter …………………………………  Form</w:t>
      </w:r>
      <w:proofErr w:type="gramStart"/>
      <w:r w:rsidRPr="0017275C">
        <w:rPr>
          <w:rFonts w:ascii="Arial" w:hAnsi="Arial" w:cs="Arial"/>
          <w:sz w:val="20"/>
          <w:szCs w:val="20"/>
        </w:rPr>
        <w:t>:………</w:t>
      </w:r>
      <w:proofErr w:type="gramEnd"/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17275C">
        <w:rPr>
          <w:rFonts w:ascii="Arial" w:hAnsi="Arial" w:cs="Arial"/>
          <w:sz w:val="20"/>
          <w:szCs w:val="20"/>
        </w:rPr>
        <w:t>to</w:t>
      </w:r>
      <w:proofErr w:type="gramEnd"/>
      <w:r w:rsidRPr="0017275C">
        <w:rPr>
          <w:rFonts w:ascii="Arial" w:hAnsi="Arial" w:cs="Arial"/>
          <w:sz w:val="20"/>
          <w:szCs w:val="20"/>
        </w:rPr>
        <w:t xml:space="preserve"> participate in the 6</w:t>
      </w:r>
      <w:r w:rsidRPr="0017275C">
        <w:rPr>
          <w:rFonts w:ascii="Arial" w:hAnsi="Arial" w:cs="Arial"/>
          <w:sz w:val="20"/>
          <w:szCs w:val="20"/>
          <w:vertAlign w:val="superscript"/>
        </w:rPr>
        <w:t>th</w:t>
      </w:r>
      <w:r w:rsidR="007D79E4" w:rsidRPr="0017275C">
        <w:rPr>
          <w:rFonts w:ascii="Arial" w:hAnsi="Arial" w:cs="Arial"/>
          <w:sz w:val="20"/>
          <w:szCs w:val="20"/>
        </w:rPr>
        <w:t xml:space="preserve"> Form Spanish </w:t>
      </w:r>
      <w:r w:rsidRPr="0017275C">
        <w:rPr>
          <w:rFonts w:ascii="Arial" w:hAnsi="Arial" w:cs="Arial"/>
          <w:sz w:val="20"/>
          <w:szCs w:val="20"/>
        </w:rPr>
        <w:t xml:space="preserve">Conference in London on </w:t>
      </w:r>
      <w:r w:rsidR="00D045C5" w:rsidRPr="0017275C">
        <w:rPr>
          <w:rFonts w:ascii="Arial" w:hAnsi="Arial" w:cs="Arial"/>
          <w:b/>
          <w:sz w:val="20"/>
          <w:szCs w:val="20"/>
        </w:rPr>
        <w:t>4</w:t>
      </w:r>
      <w:r w:rsidR="007D79E4" w:rsidRPr="0017275C">
        <w:rPr>
          <w:rFonts w:ascii="Arial" w:hAnsi="Arial" w:cs="Arial"/>
          <w:b/>
          <w:sz w:val="20"/>
          <w:szCs w:val="20"/>
        </w:rPr>
        <w:t xml:space="preserve"> February </w:t>
      </w:r>
      <w:r w:rsidRPr="0017275C">
        <w:rPr>
          <w:rFonts w:ascii="Arial" w:hAnsi="Arial" w:cs="Arial"/>
          <w:b/>
          <w:sz w:val="20"/>
          <w:szCs w:val="20"/>
        </w:rPr>
        <w:t>201</w:t>
      </w:r>
      <w:r w:rsidR="007D79E4" w:rsidRPr="0017275C">
        <w:rPr>
          <w:rFonts w:ascii="Arial" w:hAnsi="Arial" w:cs="Arial"/>
          <w:b/>
          <w:sz w:val="20"/>
          <w:szCs w:val="20"/>
        </w:rPr>
        <w:t>6</w:t>
      </w: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 xml:space="preserve">I enclose *cash/cheque for </w:t>
      </w:r>
      <w:r w:rsidR="007D79E4" w:rsidRPr="0017275C">
        <w:rPr>
          <w:rFonts w:ascii="Arial" w:hAnsi="Arial" w:cs="Arial"/>
          <w:b/>
          <w:sz w:val="20"/>
          <w:szCs w:val="20"/>
        </w:rPr>
        <w:t>£29</w:t>
      </w:r>
      <w:r w:rsidRPr="0017275C">
        <w:rPr>
          <w:rFonts w:ascii="Arial" w:hAnsi="Arial" w:cs="Arial"/>
          <w:b/>
          <w:sz w:val="20"/>
          <w:szCs w:val="20"/>
        </w:rPr>
        <w:t>.00 to cover the cost of the conference ticket</w:t>
      </w:r>
      <w:r w:rsidRPr="0017275C">
        <w:rPr>
          <w:rFonts w:ascii="Arial" w:hAnsi="Arial" w:cs="Arial"/>
          <w:sz w:val="20"/>
          <w:szCs w:val="20"/>
        </w:rPr>
        <w:t xml:space="preserve"> </w:t>
      </w:r>
    </w:p>
    <w:p w:rsidR="00E824CD" w:rsidRPr="0017275C" w:rsidRDefault="00E824CD" w:rsidP="00E824CD">
      <w:pPr>
        <w:ind w:firstLine="720"/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(Cheques payable to ‘</w:t>
      </w:r>
      <w:proofErr w:type="spellStart"/>
      <w:r w:rsidRPr="0017275C">
        <w:rPr>
          <w:rFonts w:ascii="Arial" w:hAnsi="Arial" w:cs="Arial"/>
          <w:sz w:val="20"/>
          <w:szCs w:val="20"/>
        </w:rPr>
        <w:t>Chauncy</w:t>
      </w:r>
      <w:proofErr w:type="spellEnd"/>
      <w:r w:rsidRPr="0017275C">
        <w:rPr>
          <w:rFonts w:ascii="Arial" w:hAnsi="Arial" w:cs="Arial"/>
          <w:sz w:val="20"/>
          <w:szCs w:val="20"/>
        </w:rPr>
        <w:t xml:space="preserve"> School’)</w:t>
      </w:r>
    </w:p>
    <w:p w:rsidR="007D79E4" w:rsidRPr="0017275C" w:rsidRDefault="007D79E4" w:rsidP="00E824CD">
      <w:pPr>
        <w:ind w:firstLine="720"/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I have paid online. Date: ………………………… Reference: ……………………………..</w:t>
      </w:r>
    </w:p>
    <w:p w:rsidR="007D79E4" w:rsidRPr="0017275C" w:rsidRDefault="007D79E4" w:rsidP="007D79E4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I understand my son/daughter will</w:t>
      </w:r>
      <w:r w:rsidR="00B0692D">
        <w:rPr>
          <w:rFonts w:ascii="Arial" w:hAnsi="Arial" w:cs="Arial"/>
          <w:sz w:val="20"/>
          <w:szCs w:val="20"/>
        </w:rPr>
        <w:t xml:space="preserve"> require train fare (approx. £25</w:t>
      </w:r>
      <w:r w:rsidRPr="0017275C">
        <w:rPr>
          <w:rFonts w:ascii="Arial" w:hAnsi="Arial" w:cs="Arial"/>
          <w:sz w:val="20"/>
          <w:szCs w:val="20"/>
        </w:rPr>
        <w:t xml:space="preserve"> .00) on the day.</w:t>
      </w:r>
    </w:p>
    <w:p w:rsidR="0017275C" w:rsidRPr="0017275C" w:rsidRDefault="0017275C" w:rsidP="00E824CD">
      <w:pPr>
        <w:jc w:val="both"/>
        <w:rPr>
          <w:rFonts w:ascii="Arial" w:hAnsi="Arial" w:cs="Arial"/>
          <w:sz w:val="20"/>
          <w:szCs w:val="20"/>
        </w:rPr>
      </w:pPr>
    </w:p>
    <w:p w:rsidR="0017275C" w:rsidRPr="0017275C" w:rsidRDefault="0017275C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 xml:space="preserve">     </w:t>
      </w:r>
      <w:r w:rsidRPr="0017275C">
        <w:rPr>
          <w:rFonts w:ascii="Arial" w:hAnsi="Arial" w:cs="Arial"/>
          <w:sz w:val="20"/>
          <w:szCs w:val="20"/>
        </w:rPr>
        <w:sym w:font="Wingdings" w:char="F06F"/>
      </w:r>
      <w:r w:rsidRPr="0017275C">
        <w:rPr>
          <w:rFonts w:ascii="Arial" w:hAnsi="Arial" w:cs="Arial"/>
          <w:sz w:val="20"/>
          <w:szCs w:val="20"/>
        </w:rPr>
        <w:t xml:space="preserve">  My child has permission to travel back to Ware unescorted</w:t>
      </w: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</w:p>
    <w:p w:rsidR="00E824CD" w:rsidRPr="0017275C" w:rsidRDefault="00E824CD" w:rsidP="00E824CD">
      <w:pPr>
        <w:jc w:val="both"/>
        <w:rPr>
          <w:rFonts w:ascii="Arial" w:hAnsi="Arial" w:cs="Arial"/>
          <w:sz w:val="20"/>
          <w:szCs w:val="20"/>
        </w:rPr>
      </w:pPr>
      <w:r w:rsidRPr="0017275C">
        <w:rPr>
          <w:rFonts w:ascii="Arial" w:hAnsi="Arial" w:cs="Arial"/>
          <w:sz w:val="20"/>
          <w:szCs w:val="20"/>
        </w:rPr>
        <w:t>Emergency Contact number ……………………………………………..</w:t>
      </w:r>
    </w:p>
    <w:p w:rsidR="00E824CD" w:rsidRPr="007D79E4" w:rsidRDefault="00E824CD" w:rsidP="00E824CD">
      <w:pPr>
        <w:jc w:val="both"/>
        <w:rPr>
          <w:rFonts w:ascii="Arial" w:hAnsi="Arial" w:cs="Arial"/>
          <w:b/>
          <w:sz w:val="22"/>
          <w:szCs w:val="22"/>
        </w:rPr>
      </w:pPr>
      <w:r w:rsidRPr="0017275C">
        <w:rPr>
          <w:rFonts w:ascii="Arial" w:hAnsi="Arial" w:cs="Arial"/>
          <w:sz w:val="20"/>
          <w:szCs w:val="20"/>
        </w:rPr>
        <w:t>Allergies/Medication: …………………………………………………</w:t>
      </w:r>
      <w:r w:rsidRPr="007D79E4">
        <w:rPr>
          <w:rFonts w:ascii="Arial" w:hAnsi="Arial" w:cs="Arial"/>
          <w:sz w:val="22"/>
          <w:szCs w:val="22"/>
        </w:rPr>
        <w:t>……</w:t>
      </w:r>
    </w:p>
    <w:p w:rsidR="00E824CD" w:rsidRPr="007D79E4" w:rsidRDefault="00E824CD" w:rsidP="00E824CD">
      <w:pPr>
        <w:jc w:val="both"/>
        <w:rPr>
          <w:rFonts w:ascii="Arial" w:hAnsi="Arial" w:cs="Arial"/>
          <w:b/>
          <w:sz w:val="22"/>
          <w:szCs w:val="22"/>
        </w:rPr>
      </w:pPr>
    </w:p>
    <w:p w:rsidR="00E824CD" w:rsidRPr="007D79E4" w:rsidRDefault="007D79E4" w:rsidP="00E824CD">
      <w:pPr>
        <w:jc w:val="both"/>
        <w:rPr>
          <w:rFonts w:ascii="Arial" w:hAnsi="Arial" w:cs="Arial"/>
          <w:sz w:val="22"/>
          <w:szCs w:val="22"/>
        </w:rPr>
      </w:pPr>
      <w:r w:rsidRPr="007D79E4">
        <w:rPr>
          <w:rFonts w:ascii="Arial" w:hAnsi="Arial" w:cs="Arial"/>
          <w:sz w:val="22"/>
          <w:szCs w:val="22"/>
        </w:rPr>
        <w:t>Signed ……………………</w:t>
      </w:r>
      <w:r w:rsidR="00E824CD" w:rsidRPr="007D79E4">
        <w:rPr>
          <w:rFonts w:ascii="Arial" w:hAnsi="Arial" w:cs="Arial"/>
          <w:sz w:val="22"/>
          <w:szCs w:val="22"/>
        </w:rPr>
        <w:t xml:space="preserve"> (Parent/G</w:t>
      </w:r>
      <w:r w:rsidRPr="007D79E4">
        <w:rPr>
          <w:rFonts w:ascii="Arial" w:hAnsi="Arial" w:cs="Arial"/>
          <w:sz w:val="22"/>
          <w:szCs w:val="22"/>
        </w:rPr>
        <w:t>uardian)           Date …………..</w:t>
      </w:r>
      <w:bookmarkStart w:id="0" w:name="_GoBack"/>
      <w:bookmarkEnd w:id="0"/>
    </w:p>
    <w:p w:rsidR="00E824CD" w:rsidRPr="007D79E4" w:rsidRDefault="00E824CD" w:rsidP="00E824CD">
      <w:pPr>
        <w:jc w:val="both"/>
        <w:rPr>
          <w:rFonts w:ascii="Arial" w:hAnsi="Arial" w:cs="Arial"/>
          <w:sz w:val="22"/>
          <w:szCs w:val="22"/>
        </w:rPr>
      </w:pPr>
    </w:p>
    <w:p w:rsidR="00B64FF8" w:rsidRPr="007D79E4" w:rsidRDefault="00B64FF8">
      <w:pPr>
        <w:rPr>
          <w:sz w:val="22"/>
          <w:szCs w:val="22"/>
        </w:rPr>
      </w:pPr>
    </w:p>
    <w:p w:rsidR="00345A30" w:rsidRPr="007D79E4" w:rsidRDefault="00345A30">
      <w:pPr>
        <w:rPr>
          <w:sz w:val="22"/>
          <w:szCs w:val="22"/>
        </w:rPr>
      </w:pPr>
    </w:p>
    <w:p w:rsidR="00345A30" w:rsidRPr="007D79E4" w:rsidRDefault="00345A30">
      <w:pPr>
        <w:rPr>
          <w:sz w:val="22"/>
          <w:szCs w:val="22"/>
        </w:rPr>
      </w:pPr>
    </w:p>
    <w:p w:rsidR="00345A30" w:rsidRPr="007D79E4" w:rsidRDefault="00345A30">
      <w:pPr>
        <w:rPr>
          <w:sz w:val="22"/>
          <w:szCs w:val="22"/>
        </w:rPr>
      </w:pPr>
    </w:p>
    <w:p w:rsidR="00B64FF8" w:rsidRPr="007D79E4" w:rsidRDefault="00B64FF8">
      <w:pPr>
        <w:rPr>
          <w:sz w:val="22"/>
          <w:szCs w:val="22"/>
        </w:rPr>
      </w:pPr>
    </w:p>
    <w:sectPr w:rsidR="00B64FF8" w:rsidRPr="007D79E4" w:rsidSect="0083542A">
      <w:headerReference w:type="first" r:id="rId8"/>
      <w:footerReference w:type="first" r:id="rId9"/>
      <w:pgSz w:w="11906" w:h="16838" w:code="9"/>
      <w:pgMar w:top="720" w:right="991" w:bottom="72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FF8" w:rsidRDefault="00B64FF8" w:rsidP="00B64FF8">
      <w:r>
        <w:separator/>
      </w:r>
    </w:p>
  </w:endnote>
  <w:endnote w:type="continuationSeparator" w:id="0">
    <w:p w:rsidR="00B64FF8" w:rsidRDefault="00B64FF8" w:rsidP="00B6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FF8" w:rsidRDefault="00B64FF8" w:rsidP="00B64FF8">
    <w:pPr>
      <w:pStyle w:val="Footer"/>
      <w:jc w:val="center"/>
    </w:pPr>
    <w:r>
      <w:rPr>
        <w:rFonts w:ascii="Arial" w:hAnsi="Arial"/>
        <w:noProof/>
        <w:sz w:val="22"/>
      </w:rPr>
      <mc:AlternateContent>
        <mc:Choice Requires="wpc">
          <w:drawing>
            <wp:inline distT="0" distB="0" distL="0" distR="0" wp14:anchorId="3CDAC629" wp14:editId="2FF0F893">
              <wp:extent cx="5981908" cy="1521898"/>
              <wp:effectExtent l="0" t="0" r="0" b="2540"/>
              <wp:docPr id="16" name="Canvas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1935" y="216535"/>
                          <a:ext cx="48069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4"/>
                      <wps:cNvSpPr>
                        <a:spLocks noChangeArrowheads="1"/>
                      </wps:cNvSpPr>
                      <wps:spPr bwMode="auto">
                        <a:xfrm>
                          <a:off x="1840865" y="951230"/>
                          <a:ext cx="18992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roofErr w:type="spellStart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:  Dennis O’Sullivan BSc MA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5"/>
                      <wps:cNvSpPr>
                        <a:spLocks noChangeArrowheads="1"/>
                      </wps:cNvSpPr>
                      <wps:spPr bwMode="auto">
                        <a:xfrm>
                          <a:off x="3654425" y="786128"/>
                          <a:ext cx="311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5341620" y="903603"/>
                          <a:ext cx="311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4507230" y="994410"/>
                          <a:ext cx="349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565" y="225425"/>
                          <a:ext cx="68897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5539" y="159385"/>
                          <a:ext cx="6438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1585" y="216535"/>
                          <a:ext cx="707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Rectangle 11"/>
                      <wps:cNvSpPr>
                        <a:spLocks noChangeArrowheads="1"/>
                      </wps:cNvSpPr>
                      <wps:spPr bwMode="auto">
                        <a:xfrm>
                          <a:off x="3314700" y="125730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www.chauncy.org.uk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Rectangle 12"/>
                      <wps:cNvSpPr>
                        <a:spLocks noChangeArrowheads="1"/>
                      </wps:cNvSpPr>
                      <wps:spPr bwMode="auto">
                        <a:xfrm>
                          <a:off x="114276" y="1141027"/>
                          <a:ext cx="5339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Chauncy</w:t>
                            </w:r>
                            <w:proofErr w:type="spellEnd"/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School    Park Road    Ware    Hertfordshire    SG12 0DP       Tel:  01920 411200   Fax:  01920 411201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638300" y="1257300"/>
                          <a:ext cx="11042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admin@chauncy.org.uk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2812415" y="1193800"/>
                          <a:ext cx="4978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</w:p>
                          <w:p w:rsidR="00B64FF8" w:rsidRDefault="0083542A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web</w:t>
                            </w:r>
                            <w:r w:rsidR="00B64FF8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site</w:t>
                            </w:r>
                            <w:proofErr w:type="gramEnd"/>
                            <w:r w:rsidR="00B64FF8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Rectangle 15"/>
                      <wps:cNvSpPr>
                        <a:spLocks noChangeArrowheads="1"/>
                      </wps:cNvSpPr>
                      <wps:spPr bwMode="auto">
                        <a:xfrm>
                          <a:off x="1257300" y="1257300"/>
                          <a:ext cx="3511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roofErr w:type="gramStart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42155" y="0"/>
                          <a:ext cx="1165225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FF8" w:rsidRDefault="00B64FF8" w:rsidP="00B64FF8">
                            <w:r>
                              <w:object w:dxaOrig="1715" w:dyaOrig="17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76.5pt" o:ole="">
                                  <v:imagedata r:id="rId5" o:title=""/>
                                </v:shape>
                                <o:OLEObject Type="Embed" ProgID="PhotoshopElements.Image.2" ShapeID="_x0000_i1026" DrawAspect="Content" ObjectID="_1508131232" r:id="rId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Canvas 16" o:spid="_x0000_s1026" editas="canvas" style="width:471pt;height:119.85pt;mso-position-horizontal-relative:char;mso-position-vertical-relative:line" coordsize="59817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">
              <v:shape id="_x0000_s1027" type="#_x0000_t75" style="position:absolute;width:59817;height:15214;visibility:visible;mso-wrap-style:square">
                <v:fill o:detectmouseclick="t"/>
                <v:path o:connecttype="none"/>
              </v:shape>
              <v:shape id="Picture 3" o:spid="_x0000_s1028" type="#_x0000_t75" style="position:absolute;left:15119;top:2165;width:4807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bg4rCAAAA2gAAAA8AAABkcnMvZG93bnJldi54bWxEj0FrwkAUhO8F/8PyBC9FN3pIJbqKBAWF&#10;0mIUz4/sMxvMvg3ZVeO/7xYKPQ4z8w2zXPe2EQ/qfO1YwXSSgCAuna65UnA+7cZzED4ga2wck4IX&#10;eVivBm9LzLR78pEeRahEhLDPUIEJoc2k9KUhi37iWuLoXV1nMUTZVVJ3+Ixw28hZkqTSYs1xwWBL&#10;uaHyVtytgqJ4D+bLXdLUfX6k2+Q7Zz7kSo2G/WYBIlAf/sN/7b1WMIPfK/EG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4OKwgAAANoAAAAPAAAAAAAAAAAAAAAAAJ8C&#10;AABkcnMvZG93bnJldi54bWxQSwUGAAAAAAQABAD3AAAAjgMAAAAA&#10;">
                <v:imagedata r:id="rId7" o:title=""/>
              </v:shape>
              <v:rect id="Rectangle 4" o:spid="_x0000_s1029" style="position:absolute;left:18408;top:9512;width:18993;height:11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VwcEA&#10;AADaAAAADwAAAGRycy9kb3ducmV2LnhtbESPzWrDMBCE74W+g9hCbrVcB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lcHBAAAA2gAAAA8AAAAAAAAAAAAAAAAAmAIAAGRycy9kb3du&#10;cmV2LnhtbFBLBQYAAAAABAAEAPUAAACGAwAAAAA=&#10;" filled="f" stroked="f">
                <v:textbox style="mso-fit-shape-to-text:t" inset="0,0,0,0">
                  <w:txbxContent>
                    <w:p w:rsidR="00B64FF8" w:rsidRDefault="00B64FF8" w:rsidP="00B64FF8">
                      <w:proofErr w:type="spellStart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Headteacher</w:t>
                      </w:r>
                      <w:proofErr w:type="spellEnd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:  Dennis O’Sullivan BSc MA</w:t>
                      </w:r>
                    </w:p>
                  </w:txbxContent>
                </v:textbox>
              </v:rect>
              <v:rect id="Rectangle 5" o:spid="_x0000_s1030" style="position:absolute;left:36544;top:7861;width:31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31" style="position:absolute;left:53416;top:9036;width:31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2" style="position:absolute;left:45072;top:9944;width:34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8" o:spid="_x0000_s1033" type="#_x0000_t75" style="position:absolute;left:2025;top:2254;width:6890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973CAAAA2gAAAA8AAABkcnMvZG93bnJldi54bWxEj8FqwzAQRO+F/IPYQG+NHBO3iRPFhEKo&#10;j27SD1isjW1irYylWm6/vioUehxm5g1zKGbTi4lG11lWsF4lIIhrqztuFHxcz09bEM4ja+wtk4Iv&#10;clAcFw8HzLUN/E7TxTciQtjlqKD1fsildHVLBt3KDsTRu9nRoI9ybKQeMUS46WWaJM/SYMdxocWB&#10;Xluq75dPo6AP1eY6p7ty8t9ZVk1vIaVtUOpxOZ/2IDzN/j/81y61ghf4vRJv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gfe9wgAAANoAAAAPAAAAAAAAAAAAAAAAAJ8C&#10;AABkcnMvZG93bnJldi54bWxQSwUGAAAAAAQABAD3AAAAjgMAAAAA&#10;">
                <v:imagedata r:id="rId8" o:title=""/>
              </v:shape>
              <v:shape id="Picture 9" o:spid="_x0000_s1034" type="#_x0000_t75" style="position:absolute;left:36855;top:1593;width:6439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qM/BAAAA2gAAAA8AAABkcnMvZG93bnJldi54bWxET01rg0AQvRf6H5Yp5CLJ2hzSYlylFQK5&#10;JMS0xevgTlTizoq7jba/Pnso9Ph432k+m17caHSdZQXPqxgEcW11x42Cz4/d8hWE88gae8uk4Icc&#10;5NnjQ4qJthOXdDv7RoQQdgkqaL0fEild3ZJBt7IDceAudjToAxwbqUecQrjp5TqON9Jgx6GhxYGK&#10;lurr+dsoeK/oNEXFrF9KbH6r6ot2h+io1OJpftuC8DT7f/Gfe68VhK3hSrgBMr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uqM/BAAAA2gAAAA8AAAAAAAAAAAAAAAAAnwIA&#10;AGRycy9kb3ducmV2LnhtbFBLBQYAAAAABAAEAPcAAACNAwAAAAA=&#10;">
                <v:imagedata r:id="rId9" o:title=""/>
              </v:shape>
              <v:shape id="Picture 10" o:spid="_x0000_s1035" type="#_x0000_t75" style="position:absolute;left:25215;top:2165;width:7074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L1BrFAAAA2gAAAA8AAABkcnMvZG93bnJldi54bWxEj09rwkAUxO8Fv8PyhN50o1Cr0VVEEISW&#10;/olevD2zz2ww+zZk1xj76bsFocdhZn7DLFadrURLjS8dKxgNExDEudMlFwoO++1gCsIHZI2VY1Jw&#10;Jw+rZe9pgal2N/6mNguFiBD2KSowIdSplD43ZNEPXU0cvbNrLIYom0LqBm8Rbis5TpKJtFhyXDBY&#10;08ZQfsmuVsFXuTWf590m+3ht307v1/BS/ByPSj33u/UcRKAu/Icf7Z1WMIO/K/EG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C9QaxQAAANoAAAAPAAAAAAAAAAAAAAAA&#10;AJ8CAABkcnMvZG93bnJldi54bWxQSwUGAAAAAAQABAD3AAAAkQMAAAAA&#10;">
                <v:imagedata r:id="rId10" o:title=""/>
              </v:shape>
              <v:rect id="Rectangle 11" o:spid="_x0000_s1036" style="position:absolute;left:33147;top:12573;width:1600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www.chauncy.org.uk</w:t>
                      </w:r>
                    </w:p>
                  </w:txbxContent>
                </v:textbox>
              </v:rect>
              <v:rect id="Rectangle 12" o:spid="_x0000_s1037" style="position:absolute;left:1142;top:11410;width:5339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S+cEA&#10;AADbAAAADwAAAGRycy9kb3ducmV2LnhtbERP3WrCMBS+H/gO4QjezbRDRDtjqQNxDLzQ7QEOzVnT&#10;rTmpSdTu7RdB8O58fL9nVQ62ExfyoXWsIJ9mIIhrp1tuFHx9bp8XIEJE1tg5JgV/FKBcj55WWGh3&#10;5QNdjrERKYRDgQpMjH0hZagNWQxT1xMn7tt5izFB30jt8ZrCbSdfsmwuLbacGgz29Gao/j2erQLa&#10;7A7LnyqYvfR5yPcf8+Vsd1JqMh6qVxCRhvgQ393vOs3P4fZLOk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bUvnBAAAA2wAAAA8AAAAAAAAAAAAAAAAAmAIAAGRycy9kb3du&#10;cmV2LnhtbFBLBQYAAAAABAAEAPUAAACGAwAAAAA=&#10;" filled="f" stroked="f">
                <v:textbox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Chauncy</w:t>
                      </w:r>
                      <w:proofErr w:type="spellEnd"/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School    Park Road    Ware    Hertfordshire    SG12 0DP       Tel:  01920 411200   Fax:  01920 411201</w:t>
                      </w:r>
                    </w:p>
                  </w:txbxContent>
                </v:textbox>
              </v:rect>
              <v:rect id="Rectangle 13" o:spid="_x0000_s1038" style="position:absolute;left:16383;top:12573;width:11042;height:17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MjsAA&#10;AADb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H8If7+kA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nMjsAAAADbAAAADwAAAAAAAAAAAAAAAACYAgAAZHJzL2Rvd25y&#10;ZXYueG1sUEsFBgAAAAAEAAQA9QAAAIUDAAAAAA=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admin@chauncy.org.uk</w:t>
                      </w:r>
                    </w:p>
                  </w:txbxContent>
                </v:textbox>
              </v:rect>
              <v:rect id="Rectangle 14" o:spid="_x0000_s1039" style="position:absolute;left:28124;top:11938;width:497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</w:p>
                    <w:p w:rsidR="00B64FF8" w:rsidRDefault="0083542A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web</w:t>
                      </w:r>
                      <w:r w:rsidR="00B64FF8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site</w:t>
                      </w:r>
                      <w:proofErr w:type="gramEnd"/>
                      <w:r w:rsidR="00B64FF8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:  </w:t>
                      </w:r>
                    </w:p>
                  </w:txbxContent>
                </v:textbox>
              </v:rect>
              <v:rect id="Rectangle 15" o:spid="_x0000_s1040" style="position:absolute;left:12573;top:12573;width:3511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<v:textbox inset="0,0,0,0">
                  <w:txbxContent>
                    <w:p w:rsidR="00B64FF8" w:rsidRDefault="00B64FF8" w:rsidP="00B64FF8">
                      <w:proofErr w:type="gramStart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e-mail</w:t>
                      </w:r>
                      <w:proofErr w:type="gramEnd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: 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left:45421;width:11652;height:105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4y8MA&#10;AADbAAAADwAAAGRycy9kb3ducmV2LnhtbERPTWvCQBC9F/oflin01mwqtkjMRkKo4KEtGj14HLJj&#10;EszOxuxq0n/fLRS8zeN9TrqaTCduNLjWsoLXKAZBXFndcq3gsF+/LEA4j6yxs0wKfsjBKnt8SDHR&#10;duQd3UpfixDCLkEFjfd9IqWrGjLoItsTB+5kB4M+wKGWesAxhJtOzuL4XRpsOTQ02FPRUHUur0bB&#10;xxm33+14+TraS/652xbzedlZpZ6fpnwJwtPk7+J/90aH+W/w90s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c4y8MAAADbAAAADwAAAAAAAAAAAAAAAACYAgAAZHJzL2Rv&#10;d25yZXYueG1sUEsFBgAAAAAEAAQA9QAAAIgDAAAAAA==&#10;" strokecolor="white">
                <v:textbox>
                  <w:txbxContent>
                    <w:p w:rsidR="00B64FF8" w:rsidRDefault="00B64FF8" w:rsidP="00B64FF8">
                      <w:r>
                        <w:object w:dxaOrig="1715" w:dyaOrig="1715">
                          <v:shape id="_x0000_i1026" type="#_x0000_t75" style="width:76.5pt;height:76.5pt" o:ole="">
                            <v:imagedata r:id="rId11" o:title=""/>
                          </v:shape>
                          <o:OLEObject Type="Embed" ProgID="PhotoshopElements.Image.2" ShapeID="_x0000_i1026" DrawAspect="Content" ObjectID="_1472019037" r:id="rId12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FF8" w:rsidRDefault="00B64FF8" w:rsidP="00B64FF8">
      <w:r>
        <w:separator/>
      </w:r>
    </w:p>
  </w:footnote>
  <w:footnote w:type="continuationSeparator" w:id="0">
    <w:p w:rsidR="00B64FF8" w:rsidRDefault="00B64FF8" w:rsidP="00B64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FF8" w:rsidRDefault="00B64FF8" w:rsidP="00B64FF8">
    <w:pPr>
      <w:pStyle w:val="Header"/>
      <w:ind w:firstLine="142"/>
      <w:jc w:val="center"/>
    </w:pPr>
    <w:r>
      <w:rPr>
        <w:noProof/>
      </w:rPr>
      <w:drawing>
        <wp:inline distT="0" distB="0" distL="0" distR="0" wp14:anchorId="50E25511" wp14:editId="15E63DBA">
          <wp:extent cx="3867150" cy="10191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4FF8" w:rsidRDefault="00B64F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67F4E"/>
    <w:multiLevelType w:val="hybridMultilevel"/>
    <w:tmpl w:val="A29A9B3E"/>
    <w:lvl w:ilvl="0" w:tplc="BBEC068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FF8"/>
    <w:rsid w:val="0017275C"/>
    <w:rsid w:val="001C64DA"/>
    <w:rsid w:val="00345A30"/>
    <w:rsid w:val="005262EB"/>
    <w:rsid w:val="006A0832"/>
    <w:rsid w:val="007D79E4"/>
    <w:rsid w:val="0083542A"/>
    <w:rsid w:val="00902B20"/>
    <w:rsid w:val="00A31309"/>
    <w:rsid w:val="00B022CD"/>
    <w:rsid w:val="00B0692D"/>
    <w:rsid w:val="00B64FF8"/>
    <w:rsid w:val="00BD2519"/>
    <w:rsid w:val="00D045C5"/>
    <w:rsid w:val="00E824CD"/>
    <w:rsid w:val="00EE27A2"/>
    <w:rsid w:val="00F6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24C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4F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FF8"/>
    <w:rPr>
      <w:sz w:val="24"/>
      <w:szCs w:val="24"/>
    </w:rPr>
  </w:style>
  <w:style w:type="paragraph" w:styleId="Footer">
    <w:name w:val="footer"/>
    <w:basedOn w:val="Normal"/>
    <w:link w:val="FooterChar"/>
    <w:rsid w:val="00B64F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64FF8"/>
    <w:rPr>
      <w:sz w:val="24"/>
      <w:szCs w:val="24"/>
    </w:rPr>
  </w:style>
  <w:style w:type="paragraph" w:styleId="BalloonText">
    <w:name w:val="Balloon Text"/>
    <w:basedOn w:val="Normal"/>
    <w:link w:val="BalloonTextChar"/>
    <w:rsid w:val="00B64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4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24C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4F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FF8"/>
    <w:rPr>
      <w:sz w:val="24"/>
      <w:szCs w:val="24"/>
    </w:rPr>
  </w:style>
  <w:style w:type="paragraph" w:styleId="Footer">
    <w:name w:val="footer"/>
    <w:basedOn w:val="Normal"/>
    <w:link w:val="FooterChar"/>
    <w:rsid w:val="00B64F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64FF8"/>
    <w:rPr>
      <w:sz w:val="24"/>
      <w:szCs w:val="24"/>
    </w:rPr>
  </w:style>
  <w:style w:type="paragraph" w:styleId="BalloonText">
    <w:name w:val="Balloon Text"/>
    <w:basedOn w:val="Normal"/>
    <w:link w:val="BalloonTextChar"/>
    <w:rsid w:val="00B64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4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1.bin"/><Relationship Id="rId11" Type="http://schemas.openxmlformats.org/officeDocument/2006/relationships/image" Target="media/image60.emf"/><Relationship Id="rId5" Type="http://schemas.openxmlformats.org/officeDocument/2006/relationships/image" Target="media/image6.emf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8A1CDD93</Template>
  <TotalTime>0</TotalTime>
  <Pages>2</Pages>
  <Words>291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STBROWNINGS</dc:creator>
  <cp:lastModifiedBy>STFARLEYH</cp:lastModifiedBy>
  <cp:revision>2</cp:revision>
  <cp:lastPrinted>2014-05-23T13:05:00Z</cp:lastPrinted>
  <dcterms:created xsi:type="dcterms:W3CDTF">2015-11-04T08:34:00Z</dcterms:created>
  <dcterms:modified xsi:type="dcterms:W3CDTF">2015-11-04T08:34:00Z</dcterms:modified>
</cp:coreProperties>
</file>